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6E18" w14:textId="77777777" w:rsidR="0054694F" w:rsidRDefault="00305B46" w:rsidP="00F46C78">
      <w:pPr>
        <w:ind w:left="-142" w:right="-143"/>
        <w:jc w:val="center"/>
      </w:pPr>
      <w:r w:rsidRPr="00305B46">
        <w:rPr>
          <w:noProof/>
          <w:lang w:val="de-DE"/>
        </w:rPr>
        <w:drawing>
          <wp:inline distT="0" distB="0" distL="0" distR="0" wp14:anchorId="7C6AE655" wp14:editId="2C1333B5">
            <wp:extent cx="1800225" cy="904875"/>
            <wp:effectExtent l="19050" t="0" r="9525" b="0"/>
            <wp:docPr id="1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375E5" w14:textId="77777777" w:rsidR="00305B46" w:rsidRPr="00DC287D" w:rsidRDefault="00305B46" w:rsidP="007E339E">
      <w:pPr>
        <w:jc w:val="center"/>
        <w:rPr>
          <w:rFonts w:ascii="Century Gothic" w:hAnsi="Century Gothic" w:cs="Calibri"/>
          <w:sz w:val="28"/>
          <w:szCs w:val="28"/>
        </w:rPr>
      </w:pPr>
    </w:p>
    <w:p w14:paraId="688EB0AD" w14:textId="77777777" w:rsidR="0054694F" w:rsidRPr="009C2858" w:rsidRDefault="009C2858" w:rsidP="009C2858">
      <w:pPr>
        <w:jc w:val="center"/>
        <w:rPr>
          <w:rFonts w:ascii="Monotype Corsiva" w:hAnsi="Monotype Corsiva" w:cs="Calibri"/>
          <w:sz w:val="52"/>
          <w:szCs w:val="52"/>
        </w:rPr>
      </w:pPr>
      <w:r w:rsidRPr="009C2858">
        <w:rPr>
          <w:rFonts w:ascii="Monotype Corsiva" w:hAnsi="Monotype Corsiva" w:cs="Calibri"/>
          <w:sz w:val="52"/>
          <w:szCs w:val="52"/>
        </w:rPr>
        <w:t>Trattoria la Sicilia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03"/>
        <w:gridCol w:w="1134"/>
        <w:gridCol w:w="567"/>
        <w:gridCol w:w="1134"/>
      </w:tblGrid>
      <w:tr w:rsidR="0054694F" w:rsidRPr="005C24E4" w14:paraId="4E704454" w14:textId="77777777" w:rsidTr="00575BD4">
        <w:tc>
          <w:tcPr>
            <w:tcW w:w="9638" w:type="dxa"/>
            <w:gridSpan w:val="4"/>
          </w:tcPr>
          <w:p w14:paraId="451CB88F" w14:textId="77777777" w:rsidR="0054694F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>Aperitivi</w:t>
            </w:r>
            <w:proofErr w:type="spellEnd"/>
          </w:p>
          <w:p w14:paraId="79E12C5F" w14:textId="77777777" w:rsidR="00305B46" w:rsidRPr="008452AA" w:rsidRDefault="00305B46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</w:pPr>
          </w:p>
        </w:tc>
      </w:tr>
      <w:tr w:rsidR="0054694F" w:rsidRPr="005C24E4" w14:paraId="4B77EB87" w14:textId="77777777" w:rsidTr="00575BD4">
        <w:tc>
          <w:tcPr>
            <w:tcW w:w="6803" w:type="dxa"/>
          </w:tcPr>
          <w:p w14:paraId="43FA2242" w14:textId="77777777" w:rsidR="0054694F" w:rsidRPr="005C24E4" w:rsidRDefault="0054694F" w:rsidP="00F171CB">
            <w:pPr>
              <w:rPr>
                <w:rFonts w:ascii="Monotype Corsiva" w:hAnsi="Monotype Corsiva" w:cs="Lucida Calligraphy"/>
                <w:b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E010C59" w14:textId="77777777" w:rsidR="0054694F" w:rsidRPr="005C24E4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3943B263" w14:textId="77777777" w:rsidR="0054694F" w:rsidRPr="005C24E4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751F43C6" w14:textId="77777777" w:rsidR="0054694F" w:rsidRPr="005C24E4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0B0B8B75" w14:textId="77777777" w:rsidTr="00575BD4">
        <w:tc>
          <w:tcPr>
            <w:tcW w:w="6803" w:type="dxa"/>
          </w:tcPr>
          <w:p w14:paraId="529389C3" w14:textId="77777777" w:rsidR="0054694F" w:rsidRPr="008452AA" w:rsidRDefault="0054694F" w:rsidP="00F171CB">
            <w:pPr>
              <w:rPr>
                <w:bCs/>
                <w:iCs/>
                <w:sz w:val="36"/>
                <w:szCs w:val="36"/>
              </w:rPr>
            </w:pPr>
            <w:proofErr w:type="gram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Prosecco</w:t>
            </w:r>
            <w:r w:rsidR="00FC730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(</w:t>
            </w:r>
            <w:proofErr w:type="gramEnd"/>
            <w:r w:rsidR="00FC730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O)</w:t>
            </w:r>
          </w:p>
        </w:tc>
        <w:tc>
          <w:tcPr>
            <w:tcW w:w="1134" w:type="dxa"/>
          </w:tcPr>
          <w:p w14:paraId="0118D104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0,1 l</w:t>
            </w:r>
          </w:p>
        </w:tc>
        <w:tc>
          <w:tcPr>
            <w:tcW w:w="567" w:type="dxa"/>
          </w:tcPr>
          <w:p w14:paraId="30172B65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03E88A3A" w14:textId="77777777" w:rsidR="0054694F" w:rsidRPr="008452AA" w:rsidRDefault="00F12490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</w:tc>
      </w:tr>
      <w:tr w:rsidR="0054694F" w:rsidRPr="008452AA" w14:paraId="4A4BA7EE" w14:textId="77777777" w:rsidTr="00575BD4">
        <w:tc>
          <w:tcPr>
            <w:tcW w:w="6803" w:type="dxa"/>
          </w:tcPr>
          <w:p w14:paraId="54F1C20F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Martini Rosso, Bianco </w:t>
            </w: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oder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Dry</w:t>
            </w:r>
          </w:p>
        </w:tc>
        <w:tc>
          <w:tcPr>
            <w:tcW w:w="1134" w:type="dxa"/>
          </w:tcPr>
          <w:p w14:paraId="59AEA4A2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6 cl</w:t>
            </w:r>
          </w:p>
        </w:tc>
        <w:tc>
          <w:tcPr>
            <w:tcW w:w="567" w:type="dxa"/>
          </w:tcPr>
          <w:p w14:paraId="1BEEC1A8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188059A" w14:textId="77777777" w:rsidR="0054694F" w:rsidRPr="008452AA" w:rsidRDefault="0054694F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0EE51B36" w14:textId="77777777" w:rsidTr="00575BD4">
        <w:trPr>
          <w:trHeight w:val="864"/>
        </w:trPr>
        <w:tc>
          <w:tcPr>
            <w:tcW w:w="6803" w:type="dxa"/>
          </w:tcPr>
          <w:p w14:paraId="53763E23" w14:textId="77777777" w:rsidR="004A0150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Aperol gespritzt</w:t>
            </w:r>
            <w:r w:rsidR="004A0150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mit Wein                                                  </w:t>
            </w:r>
          </w:p>
          <w:p w14:paraId="7A3A9509" w14:textId="77777777" w:rsidR="004A0150" w:rsidRPr="008452AA" w:rsidRDefault="004A0150" w:rsidP="004A0150">
            <w:pPr>
              <w:rPr>
                <w:rFonts w:ascii="Monotype Corsiva" w:hAnsi="Monotype Corsiva" w:cs="Lucida Calligraphy"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Aperol gespritzt mit Prosecco</w:t>
            </w:r>
          </w:p>
        </w:tc>
        <w:tc>
          <w:tcPr>
            <w:tcW w:w="1134" w:type="dxa"/>
          </w:tcPr>
          <w:p w14:paraId="34746FAF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  <w:p w14:paraId="71ED5853" w14:textId="77777777" w:rsidR="004A0150" w:rsidRPr="008452AA" w:rsidRDefault="004A0150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0,25l</w:t>
            </w:r>
          </w:p>
        </w:tc>
        <w:tc>
          <w:tcPr>
            <w:tcW w:w="567" w:type="dxa"/>
          </w:tcPr>
          <w:p w14:paraId="39625A7E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  <w:p w14:paraId="0D3674CF" w14:textId="77777777" w:rsidR="004A0150" w:rsidRPr="008452AA" w:rsidRDefault="004A0150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7D2BE54A" w14:textId="77777777" w:rsidR="004A0150" w:rsidRPr="008452AA" w:rsidRDefault="00F12490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  <w:p w14:paraId="18083BA6" w14:textId="77777777" w:rsidR="004A0150" w:rsidRPr="008452AA" w:rsidRDefault="00F12490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4A0150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</w:tc>
      </w:tr>
      <w:tr w:rsidR="0054694F" w:rsidRPr="008452AA" w14:paraId="33939BA9" w14:textId="77777777" w:rsidTr="00575BD4">
        <w:tc>
          <w:tcPr>
            <w:tcW w:w="6803" w:type="dxa"/>
          </w:tcPr>
          <w:p w14:paraId="06519A2C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Bellini</w:t>
            </w:r>
            <w:r w:rsidR="00FC730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(O)</w:t>
            </w:r>
          </w:p>
        </w:tc>
        <w:tc>
          <w:tcPr>
            <w:tcW w:w="1134" w:type="dxa"/>
          </w:tcPr>
          <w:p w14:paraId="03943C44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0,1 l</w:t>
            </w:r>
          </w:p>
        </w:tc>
        <w:tc>
          <w:tcPr>
            <w:tcW w:w="567" w:type="dxa"/>
          </w:tcPr>
          <w:p w14:paraId="68D8AB9B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5B3C4E45" w14:textId="77777777" w:rsidR="0054694F" w:rsidRPr="008452AA" w:rsidRDefault="00F12490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,50</w:t>
            </w:r>
          </w:p>
        </w:tc>
      </w:tr>
      <w:tr w:rsidR="0054694F" w:rsidRPr="008452AA" w14:paraId="36D39FB0" w14:textId="77777777" w:rsidTr="00575BD4">
        <w:tc>
          <w:tcPr>
            <w:tcW w:w="6803" w:type="dxa"/>
          </w:tcPr>
          <w:p w14:paraId="40C78021" w14:textId="77777777" w:rsidR="0054694F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Campari Soda oder Orange</w:t>
            </w:r>
          </w:p>
          <w:p w14:paraId="408B54BE" w14:textId="77777777" w:rsidR="00305B46" w:rsidRPr="008452AA" w:rsidRDefault="00305B46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C3EE64C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 l</w:t>
            </w:r>
          </w:p>
        </w:tc>
        <w:tc>
          <w:tcPr>
            <w:tcW w:w="567" w:type="dxa"/>
          </w:tcPr>
          <w:p w14:paraId="5415D351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64589EDE" w14:textId="77777777" w:rsidR="0054694F" w:rsidRPr="008452AA" w:rsidRDefault="0054694F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9</w:t>
            </w: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677047C3" w14:textId="77777777" w:rsidTr="00575BD4">
        <w:tc>
          <w:tcPr>
            <w:tcW w:w="6803" w:type="dxa"/>
          </w:tcPr>
          <w:p w14:paraId="6FA1F222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2D30255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640D33A5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98326B1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CC5C8A" w14:paraId="51E6D1BF" w14:textId="77777777" w:rsidTr="00575BD4">
        <w:tc>
          <w:tcPr>
            <w:tcW w:w="9638" w:type="dxa"/>
            <w:gridSpan w:val="4"/>
          </w:tcPr>
          <w:p w14:paraId="597E0085" w14:textId="77777777" w:rsidR="00E64510" w:rsidRPr="00575BD4" w:rsidRDefault="0054694F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Vini della casa bianchi</w:t>
            </w:r>
            <w:r w:rsidR="00FC730C" w:rsidRPr="00575BD4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(O)</w:t>
            </w:r>
          </w:p>
        </w:tc>
      </w:tr>
      <w:tr w:rsidR="0054694F" w:rsidRPr="00CC5C8A" w14:paraId="11521610" w14:textId="77777777" w:rsidTr="00575BD4">
        <w:tc>
          <w:tcPr>
            <w:tcW w:w="6803" w:type="dxa"/>
          </w:tcPr>
          <w:p w14:paraId="1F0967A7" w14:textId="77777777" w:rsidR="0054694F" w:rsidRPr="00575BD4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</w:tc>
        <w:tc>
          <w:tcPr>
            <w:tcW w:w="1134" w:type="dxa"/>
          </w:tcPr>
          <w:p w14:paraId="46DA2E49" w14:textId="77777777" w:rsidR="0054694F" w:rsidRPr="00575BD4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</w:tc>
        <w:tc>
          <w:tcPr>
            <w:tcW w:w="567" w:type="dxa"/>
          </w:tcPr>
          <w:p w14:paraId="3B2E7E56" w14:textId="77777777" w:rsidR="0054694F" w:rsidRPr="00575BD4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</w:tc>
        <w:tc>
          <w:tcPr>
            <w:tcW w:w="1134" w:type="dxa"/>
          </w:tcPr>
          <w:p w14:paraId="01B17E97" w14:textId="77777777" w:rsidR="0054694F" w:rsidRPr="00575BD4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</w:tc>
      </w:tr>
      <w:tr w:rsidR="0054694F" w:rsidRPr="008452AA" w14:paraId="023A0A48" w14:textId="77777777" w:rsidTr="00575BD4">
        <w:tc>
          <w:tcPr>
            <w:tcW w:w="6803" w:type="dxa"/>
          </w:tcPr>
          <w:p w14:paraId="152527ED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Pinot </w:t>
            </w:r>
            <w:proofErr w:type="gram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Grigio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</w:t>
            </w:r>
            <w:proofErr w:type="gram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Veneto)</w:t>
            </w:r>
          </w:p>
        </w:tc>
        <w:tc>
          <w:tcPr>
            <w:tcW w:w="1134" w:type="dxa"/>
          </w:tcPr>
          <w:p w14:paraId="4D797DD9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48DDC400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7EB5097D" w14:textId="77777777" w:rsidR="0054694F" w:rsidRPr="008452AA" w:rsidRDefault="00210AFD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4E04F4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796C6444" w14:textId="77777777" w:rsidTr="00575BD4">
        <w:tc>
          <w:tcPr>
            <w:tcW w:w="6803" w:type="dxa"/>
          </w:tcPr>
          <w:p w14:paraId="07A92807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Regaleali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Bianco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(Sicilia)</w:t>
            </w:r>
          </w:p>
        </w:tc>
        <w:tc>
          <w:tcPr>
            <w:tcW w:w="1134" w:type="dxa"/>
          </w:tcPr>
          <w:p w14:paraId="7F714D0A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38A567D1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C8C9CE9" w14:textId="77777777" w:rsidR="0054694F" w:rsidRPr="008452AA" w:rsidRDefault="00210AFD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43D2DE41" w14:textId="77777777" w:rsidTr="00575BD4">
        <w:tc>
          <w:tcPr>
            <w:tcW w:w="6803" w:type="dxa"/>
          </w:tcPr>
          <w:p w14:paraId="4E4F8BCC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Corvo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proofErr w:type="gram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Bianco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</w:t>
            </w:r>
            <w:proofErr w:type="gram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Sicilia)</w:t>
            </w:r>
          </w:p>
        </w:tc>
        <w:tc>
          <w:tcPr>
            <w:tcW w:w="1134" w:type="dxa"/>
          </w:tcPr>
          <w:p w14:paraId="5CB2FE21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59CC1CD7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067B50AE" w14:textId="77777777" w:rsidR="0054694F" w:rsidRPr="008452AA" w:rsidRDefault="00210AFD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292E5B7F" w14:textId="77777777" w:rsidTr="00575BD4">
        <w:tc>
          <w:tcPr>
            <w:tcW w:w="6803" w:type="dxa"/>
          </w:tcPr>
          <w:p w14:paraId="0BA5428D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DF6D404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6130918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1F4B5CA8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0ED43481" w14:textId="77777777" w:rsidTr="00575BD4">
        <w:tc>
          <w:tcPr>
            <w:tcW w:w="9638" w:type="dxa"/>
            <w:gridSpan w:val="4"/>
          </w:tcPr>
          <w:p w14:paraId="7278CF08" w14:textId="77777777" w:rsidR="0054694F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Rossi</w:t>
            </w:r>
            <w:r w:rsidR="00FC730C"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(O)</w:t>
            </w:r>
          </w:p>
          <w:p w14:paraId="1FAB5314" w14:textId="77777777" w:rsidR="00F93B44" w:rsidRPr="008452AA" w:rsidRDefault="00F93B44" w:rsidP="00F93B44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0A9EF2C5" w14:textId="77777777" w:rsidR="00E64510" w:rsidRPr="008452AA" w:rsidRDefault="00E64510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3F96332C" w14:textId="77777777" w:rsidTr="00575BD4">
        <w:tc>
          <w:tcPr>
            <w:tcW w:w="6803" w:type="dxa"/>
          </w:tcPr>
          <w:p w14:paraId="7DEEF088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28E9009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42388236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CE81C66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40745ECC" w14:textId="77777777" w:rsidTr="00575BD4">
        <w:tc>
          <w:tcPr>
            <w:tcW w:w="6803" w:type="dxa"/>
          </w:tcPr>
          <w:p w14:paraId="0035E8B8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gram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Montepulciano</w:t>
            </w:r>
            <w:r w:rsidR="0002325F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</w:t>
            </w:r>
            <w:proofErr w:type="spellStart"/>
            <w:proofErr w:type="gram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Abruzzo</w:t>
            </w:r>
            <w:proofErr w:type="spell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)</w:t>
            </w:r>
          </w:p>
        </w:tc>
        <w:tc>
          <w:tcPr>
            <w:tcW w:w="1134" w:type="dxa"/>
          </w:tcPr>
          <w:p w14:paraId="2F2D8421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0032C30E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671A283" w14:textId="77777777" w:rsidR="0054694F" w:rsidRPr="008452AA" w:rsidRDefault="0013214A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492005FE" w14:textId="77777777" w:rsidTr="00575BD4">
        <w:tc>
          <w:tcPr>
            <w:tcW w:w="6803" w:type="dxa"/>
          </w:tcPr>
          <w:p w14:paraId="4B658CDA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Corvo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Rosso</w:t>
            </w:r>
            <w:r w:rsidR="0002325F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(Sicilia)</w:t>
            </w:r>
          </w:p>
        </w:tc>
        <w:tc>
          <w:tcPr>
            <w:tcW w:w="1134" w:type="dxa"/>
          </w:tcPr>
          <w:p w14:paraId="11D971BF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5DED6B1A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78329F8E" w14:textId="77777777" w:rsidR="0054694F" w:rsidRPr="008452AA" w:rsidRDefault="00210AFD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00DB3B28" w14:textId="77777777" w:rsidTr="00575BD4">
        <w:tc>
          <w:tcPr>
            <w:tcW w:w="6803" w:type="dxa"/>
          </w:tcPr>
          <w:p w14:paraId="6C92C167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Regaleali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proofErr w:type="gram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Rosso</w:t>
            </w:r>
            <w:r w:rsidR="0002325F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</w:t>
            </w:r>
            <w:proofErr w:type="gram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Sicilia)</w:t>
            </w:r>
          </w:p>
        </w:tc>
        <w:tc>
          <w:tcPr>
            <w:tcW w:w="1134" w:type="dxa"/>
          </w:tcPr>
          <w:p w14:paraId="55128E58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43EB9E9C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41309BF1" w14:textId="77777777" w:rsidR="0054694F" w:rsidRPr="008452AA" w:rsidRDefault="00210AFD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44BC78AB" w14:textId="77777777" w:rsidTr="00575BD4">
        <w:tc>
          <w:tcPr>
            <w:tcW w:w="6803" w:type="dxa"/>
          </w:tcPr>
          <w:p w14:paraId="75790F65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Lambrusco</w:t>
            </w:r>
            <w:proofErr w:type="gramStart"/>
            <w:r w:rsidR="0002325F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73087B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(</w:t>
            </w:r>
            <w:proofErr w:type="spellStart"/>
            <w:proofErr w:type="gram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Emiliaromagna</w:t>
            </w:r>
            <w:proofErr w:type="spellEnd"/>
            <w:r w:rsidR="004B38C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)</w:t>
            </w:r>
          </w:p>
        </w:tc>
        <w:tc>
          <w:tcPr>
            <w:tcW w:w="1134" w:type="dxa"/>
          </w:tcPr>
          <w:p w14:paraId="405099CB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1/8 l</w:t>
            </w:r>
          </w:p>
        </w:tc>
        <w:tc>
          <w:tcPr>
            <w:tcW w:w="567" w:type="dxa"/>
          </w:tcPr>
          <w:p w14:paraId="6F28C8C0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0AAA5CF2" w14:textId="77777777" w:rsidR="0054694F" w:rsidRPr="008452AA" w:rsidRDefault="0013214A" w:rsidP="00FC7232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1C2BA204" w14:textId="77777777" w:rsidTr="00575BD4">
        <w:tc>
          <w:tcPr>
            <w:tcW w:w="6803" w:type="dxa"/>
          </w:tcPr>
          <w:p w14:paraId="0D6E2046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4D8E356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1F96462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30D9C22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</w:tbl>
    <w:p w14:paraId="6AAD86CC" w14:textId="77777777" w:rsidR="005711DB" w:rsidRPr="005711DB" w:rsidRDefault="00575BD4" w:rsidP="00575BD4">
      <w:pPr>
        <w:jc w:val="center"/>
        <w:rPr>
          <w:rFonts w:ascii="Monotype Corsiva" w:hAnsi="Monotype Corsiva"/>
          <w:sz w:val="28"/>
          <w:szCs w:val="28"/>
        </w:rPr>
      </w:pPr>
      <w:r w:rsidRPr="005711DB">
        <w:rPr>
          <w:rFonts w:ascii="Monotype Corsiva" w:hAnsi="Monotype Corsiva"/>
          <w:sz w:val="28"/>
          <w:szCs w:val="28"/>
        </w:rPr>
        <w:t>Trattoria la Sicilia</w:t>
      </w:r>
    </w:p>
    <w:p w14:paraId="1D3492FC" w14:textId="27B52086" w:rsidR="0054694F" w:rsidRPr="008452AA" w:rsidRDefault="00575BD4" w:rsidP="00575BD4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AFA8D4B" wp14:editId="20B7A850">
            <wp:extent cx="1251585" cy="928936"/>
            <wp:effectExtent l="0" t="0" r="0" b="0"/>
            <wp:docPr id="2" name="Grafik 2" descr="Ein Bild, das Emblem, Logo, Symbol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mblem, Logo, Symbol, Markenzeich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6824" cy="955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694F" w:rsidRPr="008452AA">
        <w:rPr>
          <w:rFonts w:ascii="Century Gothic" w:hAnsi="Century Gothic"/>
          <w:sz w:val="28"/>
          <w:szCs w:val="28"/>
        </w:rP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6804"/>
        <w:gridCol w:w="1134"/>
        <w:gridCol w:w="1134"/>
        <w:gridCol w:w="817"/>
      </w:tblGrid>
      <w:tr w:rsidR="0054694F" w:rsidRPr="008452AA" w14:paraId="52497407" w14:textId="77777777" w:rsidTr="00DA4C43">
        <w:tc>
          <w:tcPr>
            <w:tcW w:w="6804" w:type="dxa"/>
          </w:tcPr>
          <w:p w14:paraId="29C3CAD3" w14:textId="5D11DB70" w:rsidR="003C2CA3" w:rsidRDefault="004709B9" w:rsidP="000B7C16">
            <w:pPr>
              <w:jc w:val="center"/>
              <w:rPr>
                <w:rFonts w:ascii="Monotype Corsiva" w:hAnsi="Monotype Corsiva"/>
                <w:bCs/>
                <w:iCs/>
                <w:sz w:val="10"/>
                <w:szCs w:val="10"/>
              </w:rPr>
            </w:pPr>
            <w:r>
              <w:rPr>
                <w:rFonts w:ascii="Monotype Corsiva" w:hAnsi="Monotype Corsiva"/>
                <w:bCs/>
                <w:iCs/>
                <w:sz w:val="48"/>
                <w:szCs w:val="48"/>
              </w:rPr>
              <w:lastRenderedPageBreak/>
              <w:t xml:space="preserve">                          </w:t>
            </w:r>
            <w:r w:rsidRPr="00305B46">
              <w:rPr>
                <w:noProof/>
                <w:lang w:val="de-DE"/>
              </w:rPr>
              <w:drawing>
                <wp:inline distT="0" distB="0" distL="0" distR="0" wp14:anchorId="77B35EB9" wp14:editId="3745D359">
                  <wp:extent cx="1800225" cy="904875"/>
                  <wp:effectExtent l="19050" t="0" r="9525" b="0"/>
                  <wp:docPr id="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C37E6" w14:textId="77777777" w:rsidR="000B7C16" w:rsidRPr="000B7C16" w:rsidRDefault="000B7C16" w:rsidP="000B7C16">
            <w:pPr>
              <w:jc w:val="center"/>
              <w:rPr>
                <w:rFonts w:ascii="Monotype Corsiva" w:hAnsi="Monotype Corsiva"/>
                <w:bCs/>
                <w:iCs/>
                <w:sz w:val="10"/>
                <w:szCs w:val="10"/>
              </w:rPr>
            </w:pPr>
          </w:p>
          <w:p w14:paraId="5748B70D" w14:textId="77777777" w:rsidR="0054694F" w:rsidRPr="003C2CA3" w:rsidRDefault="003C2CA3" w:rsidP="003C2CA3">
            <w:pPr>
              <w:jc w:val="center"/>
              <w:rPr>
                <w:rFonts w:ascii="Monotype Corsiva" w:hAnsi="Monotype Corsiva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/>
                <w:bCs/>
                <w:iCs/>
                <w:sz w:val="48"/>
                <w:szCs w:val="48"/>
              </w:rPr>
              <w:t xml:space="preserve">                          </w:t>
            </w:r>
            <w:r w:rsidR="00AE1DD3" w:rsidRPr="003C2CA3">
              <w:rPr>
                <w:rFonts w:ascii="Monotype Corsiva" w:hAnsi="Monotype Corsiva"/>
                <w:bCs/>
                <w:iCs/>
                <w:sz w:val="40"/>
                <w:szCs w:val="40"/>
              </w:rPr>
              <w:t>Bier</w:t>
            </w:r>
            <w:r w:rsidR="002A0151" w:rsidRPr="003C2CA3">
              <w:rPr>
                <w:rFonts w:ascii="Monotype Corsiva" w:hAnsi="Monotype Corsiva"/>
                <w:bCs/>
                <w:iCs/>
                <w:sz w:val="40"/>
                <w:szCs w:val="40"/>
              </w:rPr>
              <w:t xml:space="preserve"> vo</w:t>
            </w:r>
            <w:r w:rsidRPr="003C2CA3">
              <w:rPr>
                <w:rFonts w:ascii="Monotype Corsiva" w:hAnsi="Monotype Corsiva"/>
                <w:bCs/>
                <w:iCs/>
                <w:sz w:val="40"/>
                <w:szCs w:val="40"/>
              </w:rPr>
              <w:t>m</w:t>
            </w:r>
            <w:r w:rsidR="002A0151" w:rsidRPr="003C2CA3">
              <w:rPr>
                <w:rFonts w:ascii="Monotype Corsiva" w:hAnsi="Monotype Corsiva"/>
                <w:bCs/>
                <w:iCs/>
                <w:sz w:val="40"/>
                <w:szCs w:val="40"/>
              </w:rPr>
              <w:t xml:space="preserve"> Fass</w:t>
            </w:r>
          </w:p>
        </w:tc>
        <w:tc>
          <w:tcPr>
            <w:tcW w:w="1134" w:type="dxa"/>
          </w:tcPr>
          <w:p w14:paraId="1BA3429E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13F7985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817" w:type="dxa"/>
          </w:tcPr>
          <w:p w14:paraId="5B25C027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1D390755" w14:textId="77777777" w:rsidTr="00DA4C43">
        <w:tc>
          <w:tcPr>
            <w:tcW w:w="6804" w:type="dxa"/>
          </w:tcPr>
          <w:p w14:paraId="66F524E8" w14:textId="0CEE47DC" w:rsidR="0054694F" w:rsidRPr="00137C6D" w:rsidRDefault="001A3E49" w:rsidP="00D639B8">
            <w:pPr>
              <w:rPr>
                <w:rFonts w:ascii="Monotype Corsiva" w:hAnsi="Monotype Corsiva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Birra</w:t>
            </w:r>
            <w:proofErr w:type="spellEnd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</w:t>
            </w:r>
            <w:proofErr w:type="spellStart"/>
            <w:r w:rsidR="0054694F" w:rsidRPr="00137C6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piccola</w:t>
            </w:r>
            <w:proofErr w:type="spellEnd"/>
            <w:proofErr w:type="gramEnd"/>
            <w:r w:rsid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0B7C16"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Murauer</w:t>
            </w:r>
          </w:p>
        </w:tc>
        <w:tc>
          <w:tcPr>
            <w:tcW w:w="1134" w:type="dxa"/>
          </w:tcPr>
          <w:p w14:paraId="6595B57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0,3 l</w:t>
            </w:r>
          </w:p>
        </w:tc>
        <w:tc>
          <w:tcPr>
            <w:tcW w:w="1134" w:type="dxa"/>
          </w:tcPr>
          <w:p w14:paraId="3B607B1D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7F5FE74A" w14:textId="77777777" w:rsidR="0054694F" w:rsidRPr="008452AA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0F0BC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1C364530" w14:textId="77777777" w:rsidTr="00DA4C43">
        <w:tc>
          <w:tcPr>
            <w:tcW w:w="6804" w:type="dxa"/>
          </w:tcPr>
          <w:p w14:paraId="2FDB0EB0" w14:textId="112F86E5" w:rsidR="0054694F" w:rsidRPr="00137C6D" w:rsidRDefault="001A3E49" w:rsidP="00D639B8">
            <w:pPr>
              <w:rPr>
                <w:rFonts w:ascii="Monotype Corsiva" w:hAnsi="Monotype Corsiva"/>
                <w:sz w:val="40"/>
                <w:szCs w:val="40"/>
              </w:rPr>
            </w:pPr>
            <w:proofErr w:type="spellStart"/>
            <w:proofErr w:type="gram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Birra</w:t>
            </w:r>
            <w:proofErr w:type="spellEnd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</w:t>
            </w:r>
            <w:proofErr w:type="spellStart"/>
            <w:r w:rsidR="0054694F" w:rsidRPr="00137C6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grande</w:t>
            </w:r>
            <w:proofErr w:type="spellEnd"/>
            <w:proofErr w:type="gramEnd"/>
            <w:r w:rsid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0B7C16"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Murauer</w:t>
            </w:r>
          </w:p>
        </w:tc>
        <w:tc>
          <w:tcPr>
            <w:tcW w:w="1134" w:type="dxa"/>
          </w:tcPr>
          <w:p w14:paraId="01CF425E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</w:tc>
        <w:tc>
          <w:tcPr>
            <w:tcW w:w="1134" w:type="dxa"/>
          </w:tcPr>
          <w:p w14:paraId="0731CE1E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1CBD10B2" w14:textId="77777777" w:rsidR="0054694F" w:rsidRPr="008452AA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0F0BC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2A0151" w:rsidRPr="008452AA" w14:paraId="32DB6D5B" w14:textId="77777777" w:rsidTr="000B7C16">
        <w:trPr>
          <w:trHeight w:val="2004"/>
        </w:trPr>
        <w:tc>
          <w:tcPr>
            <w:tcW w:w="6804" w:type="dxa"/>
          </w:tcPr>
          <w:p w14:paraId="6909066F" w14:textId="5E6D77D0" w:rsidR="003C2CA3" w:rsidRPr="000B7C16" w:rsidRDefault="003C2CA3" w:rsidP="003C2CA3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  <w:lang w:val="it-IT"/>
              </w:rPr>
            </w:pPr>
          </w:p>
          <w:p w14:paraId="443EE26D" w14:textId="748BF98C" w:rsidR="000B7C16" w:rsidRPr="000B7C16" w:rsidRDefault="003C2CA3" w:rsidP="000B7C16">
            <w:pPr>
              <w:jc w:val="center"/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</w:pPr>
            <w:r w:rsidRPr="000B7C16">
              <w:rPr>
                <w:rFonts w:ascii="Monotype Corsiva" w:hAnsi="Monotype Corsiva"/>
                <w:bCs/>
                <w:iCs/>
                <w:sz w:val="52"/>
                <w:szCs w:val="52"/>
                <w:lang w:val="it-IT"/>
              </w:rPr>
              <w:t xml:space="preserve">                        </w:t>
            </w:r>
            <w:r w:rsidR="002A0151" w:rsidRPr="000B7C16"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  <w:t xml:space="preserve">Bier von </w:t>
            </w:r>
            <w:proofErr w:type="spellStart"/>
            <w:r w:rsidR="002A0151" w:rsidRPr="000B7C16"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  <w:t>Fass</w:t>
            </w:r>
            <w:proofErr w:type="spellEnd"/>
          </w:p>
          <w:p w14:paraId="216405E5" w14:textId="3B81423F" w:rsidR="000B7C16" w:rsidRDefault="001A3E49" w:rsidP="000B7C16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  <w:proofErr w:type="gramStart"/>
            <w:r w:rsidRP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Birra  </w:t>
            </w:r>
            <w:r w:rsidR="002A0151" w:rsidRP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piccola</w:t>
            </w:r>
            <w:proofErr w:type="gramEnd"/>
            <w:r w:rsidR="000B7C16" w:rsidRP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</w:t>
            </w:r>
            <w:r w:rsidR="000B7C16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Peroni</w:t>
            </w:r>
          </w:p>
          <w:p w14:paraId="22935DD1" w14:textId="1902F454" w:rsidR="002A0151" w:rsidRPr="000B7C16" w:rsidRDefault="001A3E49" w:rsidP="002A0151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  <w:proofErr w:type="gramStart"/>
            <w:r w:rsidRP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Birra  </w:t>
            </w:r>
            <w:r w:rsidR="002A0151" w:rsidRP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grande</w:t>
            </w:r>
            <w:proofErr w:type="gramEnd"/>
            <w:r w:rsidR="000B7C1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</w:t>
            </w:r>
            <w:r w:rsidR="000B7C16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Peroni</w:t>
            </w:r>
          </w:p>
        </w:tc>
        <w:tc>
          <w:tcPr>
            <w:tcW w:w="1134" w:type="dxa"/>
          </w:tcPr>
          <w:p w14:paraId="2261DC2E" w14:textId="1F489FB0" w:rsidR="000B7C16" w:rsidRDefault="000B7C16" w:rsidP="002A015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  <w:p w14:paraId="4022E7A6" w14:textId="77777777" w:rsidR="000B7C16" w:rsidRPr="000B7C16" w:rsidRDefault="000B7C16" w:rsidP="002A015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  <w:p w14:paraId="390F72CD" w14:textId="77777777" w:rsidR="002A0151" w:rsidRDefault="002A0151" w:rsidP="002A015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0,3l</w:t>
            </w:r>
          </w:p>
          <w:p w14:paraId="20B40275" w14:textId="77777777" w:rsidR="002A0151" w:rsidRPr="008452AA" w:rsidRDefault="002A0151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0,5l</w:t>
            </w:r>
          </w:p>
        </w:tc>
        <w:tc>
          <w:tcPr>
            <w:tcW w:w="1134" w:type="dxa"/>
          </w:tcPr>
          <w:p w14:paraId="34CF1021" w14:textId="77777777" w:rsidR="002A0151" w:rsidRDefault="002A0151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  <w:p w14:paraId="06AAA2B9" w14:textId="77777777" w:rsidR="00CA6F2C" w:rsidRDefault="00CA6F2C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  <w:p w14:paraId="0F4E7845" w14:textId="6A52404E" w:rsidR="002A0151" w:rsidRDefault="000B7C16" w:rsidP="000B7C1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  </w:t>
            </w:r>
            <w:r w:rsidR="002A0151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  <w:p w14:paraId="5068B965" w14:textId="77777777" w:rsidR="002A0151" w:rsidRPr="008452AA" w:rsidRDefault="002A0151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5C9D38B9" w14:textId="77777777" w:rsidR="002A0151" w:rsidRDefault="002A0151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  <w:p w14:paraId="1695F3AA" w14:textId="77777777" w:rsidR="00CA6F2C" w:rsidRDefault="00CA6F2C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  <w:p w14:paraId="63A786B8" w14:textId="77777777" w:rsidR="002A0151" w:rsidRDefault="0013214A" w:rsidP="000B7C1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1A062C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0F0BC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6</w:t>
            </w:r>
            <w:r w:rsidR="002A0151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  <w:p w14:paraId="2CE83A27" w14:textId="77777777" w:rsidR="002A0151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1A062C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0F0BC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6</w:t>
            </w:r>
            <w:r w:rsidR="001A062C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  <w:p w14:paraId="640BC6ED" w14:textId="77777777" w:rsidR="002A0151" w:rsidRDefault="002A0151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2D6E1277" w14:textId="77777777" w:rsidTr="00DA4C43">
        <w:tc>
          <w:tcPr>
            <w:tcW w:w="6804" w:type="dxa"/>
          </w:tcPr>
          <w:p w14:paraId="26FF0E2F" w14:textId="77777777" w:rsidR="0054694F" w:rsidRPr="00137C6D" w:rsidRDefault="0054694F" w:rsidP="00D639B8">
            <w:pPr>
              <w:rPr>
                <w:rFonts w:ascii="Monotype Corsiva" w:hAnsi="Monotype Corsiva"/>
                <w:sz w:val="40"/>
                <w:szCs w:val="40"/>
              </w:rPr>
            </w:pPr>
            <w:r w:rsidRPr="00137C6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Dunkel (Flasche)</w:t>
            </w:r>
          </w:p>
        </w:tc>
        <w:tc>
          <w:tcPr>
            <w:tcW w:w="1134" w:type="dxa"/>
          </w:tcPr>
          <w:p w14:paraId="21CFD78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</w:tc>
        <w:tc>
          <w:tcPr>
            <w:tcW w:w="1134" w:type="dxa"/>
          </w:tcPr>
          <w:p w14:paraId="3D8CF1B9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63221435" w14:textId="77777777" w:rsidR="0054694F" w:rsidRPr="008452AA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1A3E4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0F8142CE" w14:textId="77777777" w:rsidTr="00DA4C43">
        <w:trPr>
          <w:trHeight w:val="497"/>
        </w:trPr>
        <w:tc>
          <w:tcPr>
            <w:tcW w:w="6804" w:type="dxa"/>
          </w:tcPr>
          <w:p w14:paraId="72C73791" w14:textId="77777777" w:rsidR="0054694F" w:rsidRDefault="0054694F" w:rsidP="00D639B8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137C6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Hefeweizen (Flasche)</w:t>
            </w:r>
          </w:p>
          <w:p w14:paraId="5FABBBCC" w14:textId="77777777" w:rsidR="00305B46" w:rsidRPr="00137C6D" w:rsidRDefault="00305B46" w:rsidP="00D639B8">
            <w:pPr>
              <w:rPr>
                <w:rFonts w:ascii="Monotype Corsiva" w:hAnsi="Monotype Corsiva"/>
                <w:sz w:val="40"/>
                <w:szCs w:val="40"/>
              </w:rPr>
            </w:pPr>
            <w:r w:rsidRPr="00137C6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Clausthaler (alkoholfrei)</w:t>
            </w:r>
          </w:p>
        </w:tc>
        <w:tc>
          <w:tcPr>
            <w:tcW w:w="1134" w:type="dxa"/>
          </w:tcPr>
          <w:p w14:paraId="5A506058" w14:textId="77777777" w:rsidR="0054694F" w:rsidRDefault="0054694F" w:rsidP="00305B4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  <w:p w14:paraId="588CE4A3" w14:textId="77777777" w:rsidR="00305B46" w:rsidRPr="008452AA" w:rsidRDefault="00305B46" w:rsidP="00305B4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</w:t>
            </w:r>
            <w:r w:rsidR="00261977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l                                            </w:t>
            </w:r>
          </w:p>
        </w:tc>
        <w:tc>
          <w:tcPr>
            <w:tcW w:w="1134" w:type="dxa"/>
          </w:tcPr>
          <w:p w14:paraId="302C24CC" w14:textId="77777777" w:rsidR="0054694F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  <w:p w14:paraId="288C68F2" w14:textId="77777777" w:rsidR="00305B46" w:rsidRPr="008452AA" w:rsidRDefault="00305B46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2DA2E6A7" w14:textId="77777777" w:rsidR="0054694F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  <w:p w14:paraId="5D776D3B" w14:textId="77777777" w:rsidR="00DA4C43" w:rsidRDefault="0013214A" w:rsidP="00305B46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DA4C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CA6F2C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7</w:t>
            </w:r>
            <w:r w:rsidR="00DA4C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  <w:p w14:paraId="49A66519" w14:textId="77777777" w:rsidR="008452AA" w:rsidRPr="008452AA" w:rsidRDefault="008452AA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4CDD878F" w14:textId="77777777" w:rsidTr="00DA4C43">
        <w:tc>
          <w:tcPr>
            <w:tcW w:w="9889" w:type="dxa"/>
            <w:gridSpan w:val="4"/>
          </w:tcPr>
          <w:p w14:paraId="6CECA0B1" w14:textId="77777777" w:rsidR="00872686" w:rsidRPr="008452AA" w:rsidRDefault="0002325F" w:rsidP="0002325F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                                </w:t>
            </w:r>
            <w:proofErr w:type="spellStart"/>
            <w:r w:rsidR="0054694F"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Analcolico</w:t>
            </w:r>
            <w:proofErr w:type="spellEnd"/>
            <w:r w:rsidR="0054694F"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872686"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–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Alkoholfrei</w:t>
            </w:r>
          </w:p>
        </w:tc>
      </w:tr>
      <w:tr w:rsidR="0054694F" w:rsidRPr="008452AA" w14:paraId="79CB94CE" w14:textId="77777777" w:rsidTr="00DA4C43">
        <w:tc>
          <w:tcPr>
            <w:tcW w:w="6804" w:type="dxa"/>
          </w:tcPr>
          <w:p w14:paraId="42CD6842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San Pellegrino</w:t>
            </w:r>
          </w:p>
          <w:p w14:paraId="69A64A18" w14:textId="289A4ECA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2B75700F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5358B428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0D045207" w14:textId="77777777" w:rsidR="0054694F" w:rsidRPr="008452AA" w:rsidRDefault="0013214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6CAAAA90" w14:textId="77777777" w:rsidTr="00DA4C43">
        <w:tc>
          <w:tcPr>
            <w:tcW w:w="6804" w:type="dxa"/>
          </w:tcPr>
          <w:p w14:paraId="05A21C8C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San Pellegrino</w:t>
            </w:r>
          </w:p>
          <w:p w14:paraId="1218A0DE" w14:textId="5D2593C0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55E02C34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0,75 l</w:t>
            </w:r>
          </w:p>
        </w:tc>
        <w:tc>
          <w:tcPr>
            <w:tcW w:w="1134" w:type="dxa"/>
          </w:tcPr>
          <w:p w14:paraId="140CB2A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462DF8B2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6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4C01D292" w14:textId="77777777" w:rsidTr="00DA4C43">
        <w:tc>
          <w:tcPr>
            <w:tcW w:w="6804" w:type="dxa"/>
          </w:tcPr>
          <w:p w14:paraId="75296665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Aqua </w:t>
            </w: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Panna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(ohne Kohlensäure)</w:t>
            </w:r>
          </w:p>
          <w:p w14:paraId="6A5E57B6" w14:textId="372DDAA3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4057D5A2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04AB6CA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3F737950" w14:textId="77777777" w:rsidR="0054694F" w:rsidRPr="008452AA" w:rsidRDefault="0013214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52DF7450" w14:textId="77777777" w:rsidTr="00DA4C43">
        <w:tc>
          <w:tcPr>
            <w:tcW w:w="6804" w:type="dxa"/>
          </w:tcPr>
          <w:p w14:paraId="46B8F02A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Soda</w:t>
            </w:r>
          </w:p>
          <w:p w14:paraId="7CF80314" w14:textId="504A1FF6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519B0083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426F914F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4D2656DF" w14:textId="77777777" w:rsidR="0054694F" w:rsidRPr="008452AA" w:rsidRDefault="0013214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270D7CFA" w14:textId="77777777" w:rsidTr="00DA4C43">
        <w:tc>
          <w:tcPr>
            <w:tcW w:w="6804" w:type="dxa"/>
          </w:tcPr>
          <w:p w14:paraId="6B79B423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Soda Limone</w:t>
            </w:r>
          </w:p>
          <w:p w14:paraId="617E0FF4" w14:textId="3FE26641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3C36FD40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249E5286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68D0A316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560B710F" w14:textId="77777777" w:rsidTr="00DA4C43">
        <w:tc>
          <w:tcPr>
            <w:tcW w:w="6804" w:type="dxa"/>
          </w:tcPr>
          <w:p w14:paraId="2AF32BAC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Soda Limone*</w:t>
            </w:r>
          </w:p>
          <w:p w14:paraId="4B805192" w14:textId="37008B77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14C62436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</w:tc>
        <w:tc>
          <w:tcPr>
            <w:tcW w:w="1134" w:type="dxa"/>
          </w:tcPr>
          <w:p w14:paraId="1067DAC0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7B3FB4E3" w14:textId="77777777" w:rsidR="0054694F" w:rsidRPr="008452AA" w:rsidRDefault="00CA6F2C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29646C13" w14:textId="77777777" w:rsidTr="00DA4C43">
        <w:tc>
          <w:tcPr>
            <w:tcW w:w="6804" w:type="dxa"/>
          </w:tcPr>
          <w:p w14:paraId="0867C682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Coca Cola, Coca Cola light</w:t>
            </w:r>
          </w:p>
          <w:p w14:paraId="0FFD2B63" w14:textId="4DDF3E59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  <w:lang w:val="it-IT"/>
              </w:rPr>
            </w:pPr>
          </w:p>
        </w:tc>
        <w:tc>
          <w:tcPr>
            <w:tcW w:w="1134" w:type="dxa"/>
          </w:tcPr>
          <w:p w14:paraId="7E762DC2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0,33 l</w:t>
            </w:r>
          </w:p>
        </w:tc>
        <w:tc>
          <w:tcPr>
            <w:tcW w:w="1134" w:type="dxa"/>
          </w:tcPr>
          <w:p w14:paraId="16C65F8B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534C18E8" w14:textId="77777777" w:rsidR="0054694F" w:rsidRPr="008452AA" w:rsidRDefault="002E48C3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239DE72A" w14:textId="77777777" w:rsidTr="00DA4C43">
        <w:tc>
          <w:tcPr>
            <w:tcW w:w="6804" w:type="dxa"/>
          </w:tcPr>
          <w:p w14:paraId="2F8B3D96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Fanta, Sprite</w:t>
            </w:r>
            <w:r w:rsidR="00261977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, </w:t>
            </w:r>
            <w:r w:rsidR="00C35FFB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Almdudler</w:t>
            </w:r>
          </w:p>
          <w:p w14:paraId="0C92EF0B" w14:textId="10372B77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7BE9402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0,33 l</w:t>
            </w:r>
          </w:p>
        </w:tc>
        <w:tc>
          <w:tcPr>
            <w:tcW w:w="1134" w:type="dxa"/>
          </w:tcPr>
          <w:p w14:paraId="3E4FED9E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1B5B9633" w14:textId="77777777" w:rsidR="0054694F" w:rsidRPr="008452AA" w:rsidRDefault="002E48C3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15587D4A" w14:textId="77777777" w:rsidTr="00DA4C43">
        <w:tc>
          <w:tcPr>
            <w:tcW w:w="6804" w:type="dxa"/>
          </w:tcPr>
          <w:p w14:paraId="57C3230F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Almdudler </w:t>
            </w:r>
            <w:r w:rsidR="004F5629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gespritzt</w:t>
            </w: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*</w:t>
            </w:r>
          </w:p>
          <w:p w14:paraId="7BB9F86B" w14:textId="0BC676AB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287C099F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</w:tc>
        <w:tc>
          <w:tcPr>
            <w:tcW w:w="1134" w:type="dxa"/>
          </w:tcPr>
          <w:p w14:paraId="3989F03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7BD0D3C1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5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3FC9D3DE" w14:textId="77777777" w:rsidTr="00DA4C43">
        <w:tc>
          <w:tcPr>
            <w:tcW w:w="6804" w:type="dxa"/>
          </w:tcPr>
          <w:p w14:paraId="467F3437" w14:textId="77777777" w:rsidR="0054694F" w:rsidRDefault="00760FE6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Naturtrüb A</w:t>
            </w:r>
            <w:r w:rsidRPr="00760FE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pfelsaft</w:t>
            </w:r>
          </w:p>
          <w:p w14:paraId="7ECB4231" w14:textId="7424E557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56B7487C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5064B275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421F248C" w14:textId="77777777" w:rsidR="0054694F" w:rsidRPr="008452AA" w:rsidRDefault="0013214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760FE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1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760FE6" w:rsidRPr="008452AA" w14:paraId="2FC92ECE" w14:textId="77777777" w:rsidTr="00DA4C43">
        <w:tc>
          <w:tcPr>
            <w:tcW w:w="6804" w:type="dxa"/>
          </w:tcPr>
          <w:p w14:paraId="0C988327" w14:textId="77777777" w:rsidR="00760FE6" w:rsidRDefault="00760FE6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Orangensaft</w:t>
            </w:r>
          </w:p>
          <w:p w14:paraId="3CD1D0A7" w14:textId="7079D2CA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583E6AD0" w14:textId="77777777" w:rsidR="00760FE6" w:rsidRPr="008452AA" w:rsidRDefault="0002325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  <w:r w:rsidR="00760FE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,25 l</w:t>
            </w:r>
          </w:p>
        </w:tc>
        <w:tc>
          <w:tcPr>
            <w:tcW w:w="1134" w:type="dxa"/>
          </w:tcPr>
          <w:p w14:paraId="6D9486BA" w14:textId="77777777" w:rsidR="00760FE6" w:rsidRPr="008452AA" w:rsidRDefault="00760FE6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76016D40" w14:textId="77777777" w:rsidR="00760FE6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760FE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9</w:t>
            </w:r>
            <w:r w:rsidR="00760FE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0AE217FA" w14:textId="77777777" w:rsidTr="00DA4C43">
        <w:tc>
          <w:tcPr>
            <w:tcW w:w="6804" w:type="dxa"/>
          </w:tcPr>
          <w:p w14:paraId="68E33DAA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Apfelsaft, Orangensaft gespritzt</w:t>
            </w:r>
          </w:p>
          <w:p w14:paraId="541566BB" w14:textId="51EC14B5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5413023A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0,25 l</w:t>
            </w:r>
          </w:p>
        </w:tc>
        <w:tc>
          <w:tcPr>
            <w:tcW w:w="1134" w:type="dxa"/>
          </w:tcPr>
          <w:p w14:paraId="7849534B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300D577D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6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7644F291" w14:textId="77777777" w:rsidTr="00DA4C43">
        <w:tc>
          <w:tcPr>
            <w:tcW w:w="6804" w:type="dxa"/>
          </w:tcPr>
          <w:p w14:paraId="4F678B1C" w14:textId="77777777" w:rsidR="0054694F" w:rsidRDefault="0054694F" w:rsidP="004709B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Apfelsaft, Orangensaft gespritzt</w:t>
            </w:r>
            <w:r w:rsidR="00C313CB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*</w:t>
            </w:r>
          </w:p>
          <w:p w14:paraId="1EBE82D3" w14:textId="70C1A1C2" w:rsidR="000B7C16" w:rsidRPr="000B7C16" w:rsidRDefault="000B7C16" w:rsidP="004709B9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</w:tc>
        <w:tc>
          <w:tcPr>
            <w:tcW w:w="1134" w:type="dxa"/>
          </w:tcPr>
          <w:p w14:paraId="0DADAA8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0,5 l</w:t>
            </w:r>
          </w:p>
        </w:tc>
        <w:tc>
          <w:tcPr>
            <w:tcW w:w="1134" w:type="dxa"/>
          </w:tcPr>
          <w:p w14:paraId="5A74AB27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48D6DF65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4</w:t>
            </w:r>
            <w:r w:rsidR="009300A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5DE658D5" w14:textId="77777777" w:rsidTr="00DA4C43">
        <w:tc>
          <w:tcPr>
            <w:tcW w:w="6804" w:type="dxa"/>
          </w:tcPr>
          <w:tbl>
            <w:tblPr>
              <w:tblW w:w="9885" w:type="dxa"/>
              <w:tblLayout w:type="fixed"/>
              <w:tblLook w:val="01E0" w:firstRow="1" w:lastRow="1" w:firstColumn="1" w:lastColumn="1" w:noHBand="0" w:noVBand="0"/>
            </w:tblPr>
            <w:tblGrid>
              <w:gridCol w:w="9885"/>
            </w:tblGrid>
            <w:tr w:rsidR="007C597E" w14:paraId="6B8B07A5" w14:textId="77777777" w:rsidTr="007C597E">
              <w:tc>
                <w:tcPr>
                  <w:tcW w:w="6804" w:type="dxa"/>
                  <w:hideMark/>
                </w:tcPr>
                <w:p w14:paraId="4E1A8C73" w14:textId="77777777" w:rsidR="007C597E" w:rsidRDefault="007C597E">
                  <w:pPr>
                    <w:rPr>
                      <w:rFonts w:ascii="Monotype Corsiva" w:hAnsi="Monotype Corsiva" w:cs="Lucida Calligraphy"/>
                      <w:bCs/>
                      <w:iCs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 w:cs="Lucida Calligraphy"/>
                      <w:bCs/>
                      <w:iCs/>
                      <w:sz w:val="36"/>
                      <w:szCs w:val="36"/>
                    </w:rPr>
                    <w:t>Italienische Fruchtsäfte Skipper</w:t>
                  </w:r>
                </w:p>
              </w:tc>
            </w:tr>
            <w:tr w:rsidR="007C597E" w14:paraId="5A0D83C8" w14:textId="77777777" w:rsidTr="007C597E">
              <w:tc>
                <w:tcPr>
                  <w:tcW w:w="6804" w:type="dxa"/>
                  <w:hideMark/>
                </w:tcPr>
                <w:p w14:paraId="4FB1260C" w14:textId="77777777" w:rsidR="007C597E" w:rsidRDefault="007C597E">
                  <w:pPr>
                    <w:rPr>
                      <w:rFonts w:ascii="Monotype Corsiva" w:hAnsi="Monotype Corsiva" w:cs="Lucida Calligraphy"/>
                      <w:bCs/>
                      <w:iCs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 w:cs="Lucida Calligraphy"/>
                      <w:bCs/>
                      <w:iCs/>
                      <w:sz w:val="36"/>
                      <w:szCs w:val="36"/>
                    </w:rPr>
                    <w:t>Pfirsich, Marille, Johannisbeere.</w:t>
                  </w:r>
                </w:p>
              </w:tc>
            </w:tr>
          </w:tbl>
          <w:p w14:paraId="53857F4C" w14:textId="77777777" w:rsidR="0054694F" w:rsidRPr="008452AA" w:rsidRDefault="0054694F" w:rsidP="007C597E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4371792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0,2 l</w:t>
            </w:r>
          </w:p>
        </w:tc>
        <w:tc>
          <w:tcPr>
            <w:tcW w:w="1134" w:type="dxa"/>
          </w:tcPr>
          <w:p w14:paraId="734282C5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817" w:type="dxa"/>
          </w:tcPr>
          <w:p w14:paraId="599FAE16" w14:textId="77777777" w:rsidR="0054694F" w:rsidRPr="008452AA" w:rsidRDefault="000F0BCA" w:rsidP="00DA4C43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3</w:t>
            </w:r>
            <w:r w:rsidR="006503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</w:t>
            </w:r>
            <w:r w:rsidR="0013214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26DAF0F1" w14:textId="77777777" w:rsidTr="00DA4C43">
        <w:tc>
          <w:tcPr>
            <w:tcW w:w="6804" w:type="dxa"/>
          </w:tcPr>
          <w:p w14:paraId="68EAD139" w14:textId="77777777" w:rsidR="00C35FFB" w:rsidRPr="008452AA" w:rsidRDefault="00261977" w:rsidP="00DA4C43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*Jugend </w:t>
            </w:r>
            <w:r w:rsidR="00CA6F2C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G</w:t>
            </w:r>
            <w:r w:rsidR="00CA6F2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etränke</w:t>
            </w:r>
          </w:p>
        </w:tc>
        <w:tc>
          <w:tcPr>
            <w:tcW w:w="1134" w:type="dxa"/>
          </w:tcPr>
          <w:p w14:paraId="13695C7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4C0DE6A6" w14:textId="77777777" w:rsidR="0054694F" w:rsidRPr="008452AA" w:rsidRDefault="0054694F" w:rsidP="0087268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817" w:type="dxa"/>
          </w:tcPr>
          <w:p w14:paraId="4C5653D5" w14:textId="77777777" w:rsidR="0054694F" w:rsidRPr="008452AA" w:rsidRDefault="0054694F" w:rsidP="0087268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</w:tbl>
    <w:p w14:paraId="71396BF4" w14:textId="68C71CC5" w:rsidR="00F41823" w:rsidRDefault="000B7C16" w:rsidP="000B7C16">
      <w:pPr>
        <w:tabs>
          <w:tab w:val="left" w:pos="3990"/>
        </w:tabs>
        <w:jc w:val="center"/>
        <w:rPr>
          <w:rFonts w:ascii="Monotype Corsiva" w:hAnsi="Monotype Corsiva" w:cs="Lucida Calligraphy"/>
          <w:bCs/>
          <w:iCs/>
          <w:sz w:val="10"/>
          <w:szCs w:val="10"/>
        </w:rPr>
      </w:pPr>
      <w:proofErr w:type="spellStart"/>
      <w:r w:rsidRPr="00772932">
        <w:rPr>
          <w:rFonts w:ascii="Monotype Corsiva" w:hAnsi="Monotype Corsiva" w:cs="Lucida Calligraphy"/>
          <w:bCs/>
          <w:iCs/>
          <w:sz w:val="44"/>
          <w:szCs w:val="44"/>
        </w:rPr>
        <w:lastRenderedPageBreak/>
        <w:t>Minestre</w:t>
      </w:r>
      <w:proofErr w:type="spellEnd"/>
      <w:r w:rsidRPr="00C75892">
        <w:rPr>
          <w:rFonts w:ascii="Monotype Corsiva" w:hAnsi="Monotype Corsiva" w:cs="Lucida Calligraphy"/>
          <w:bCs/>
          <w:iCs/>
          <w:sz w:val="48"/>
          <w:szCs w:val="48"/>
        </w:rPr>
        <w:t xml:space="preserve"> – Suppen</w:t>
      </w:r>
    </w:p>
    <w:p w14:paraId="42EF5578" w14:textId="77777777" w:rsidR="00DE16D3" w:rsidRDefault="00DE16D3" w:rsidP="00DE16D3">
      <w:pPr>
        <w:tabs>
          <w:tab w:val="left" w:pos="3990"/>
        </w:tabs>
        <w:jc w:val="center"/>
        <w:rPr>
          <w:rFonts w:ascii="Monotype Corsiva" w:hAnsi="Monotype Corsiva"/>
          <w:sz w:val="10"/>
          <w:szCs w:val="10"/>
        </w:rPr>
      </w:pPr>
    </w:p>
    <w:p w14:paraId="72AEB0BC" w14:textId="77777777" w:rsidR="00DE16D3" w:rsidRPr="00DE16D3" w:rsidRDefault="00DE16D3" w:rsidP="00DE16D3">
      <w:pPr>
        <w:tabs>
          <w:tab w:val="left" w:pos="3990"/>
        </w:tabs>
        <w:jc w:val="center"/>
        <w:rPr>
          <w:rFonts w:ascii="Monotype Corsiva" w:hAnsi="Monotype Corsiva"/>
          <w:sz w:val="10"/>
          <w:szCs w:val="10"/>
        </w:rPr>
      </w:pPr>
    </w:p>
    <w:tbl>
      <w:tblPr>
        <w:tblW w:w="10512" w:type="dxa"/>
        <w:jc w:val="center"/>
        <w:tblLook w:val="01E0" w:firstRow="1" w:lastRow="1" w:firstColumn="1" w:lastColumn="1" w:noHBand="0" w:noVBand="0"/>
      </w:tblPr>
      <w:tblGrid>
        <w:gridCol w:w="150"/>
        <w:gridCol w:w="7474"/>
        <w:gridCol w:w="539"/>
        <w:gridCol w:w="521"/>
        <w:gridCol w:w="540"/>
        <w:gridCol w:w="850"/>
        <w:gridCol w:w="438"/>
      </w:tblGrid>
      <w:tr w:rsidR="008452AA" w:rsidRPr="008452AA" w14:paraId="0DC32149" w14:textId="77777777" w:rsidTr="00A80C4B">
        <w:trPr>
          <w:gridBefore w:val="1"/>
          <w:gridAfter w:val="1"/>
          <w:wBefore w:w="150" w:type="dxa"/>
          <w:wAfter w:w="438" w:type="dxa"/>
          <w:trHeight w:val="403"/>
          <w:jc w:val="center"/>
        </w:trPr>
        <w:tc>
          <w:tcPr>
            <w:tcW w:w="8013" w:type="dxa"/>
            <w:gridSpan w:val="2"/>
          </w:tcPr>
          <w:p w14:paraId="32BF1BD3" w14:textId="77777777" w:rsidR="008452AA" w:rsidRPr="008452AA" w:rsidRDefault="00290D00" w:rsidP="0002325F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0B0CE0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</w:t>
            </w:r>
            <w:r w:rsidR="0013214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8452AA" w:rsidRPr="0077293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Pomodoro</w:t>
            </w:r>
          </w:p>
        </w:tc>
        <w:tc>
          <w:tcPr>
            <w:tcW w:w="521" w:type="dxa"/>
          </w:tcPr>
          <w:p w14:paraId="689B4D7C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540" w:type="dxa"/>
          </w:tcPr>
          <w:p w14:paraId="28F8741A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850" w:type="dxa"/>
          </w:tcPr>
          <w:p w14:paraId="5E8ACC0E" w14:textId="77777777" w:rsidR="008452AA" w:rsidRPr="008452AA" w:rsidRDefault="0013214A" w:rsidP="00F930E6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6</w:t>
            </w:r>
            <w:r w:rsidR="009300A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8452AA" w:rsidRPr="008452A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8452AA" w:rsidRPr="008452AA" w14:paraId="75DDBA5C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11E0AC16" w14:textId="77777777" w:rsidR="008452AA" w:rsidRPr="008452AA" w:rsidRDefault="00290D00" w:rsidP="0002325F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  <w:r w:rsidR="008452AA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Tomatencremesuppe</w:t>
            </w:r>
            <w:r w:rsidR="0026197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8452AA" w:rsidRPr="008452AA">
              <w:rPr>
                <w:bCs/>
                <w:iCs/>
                <w:sz w:val="28"/>
                <w:szCs w:val="28"/>
              </w:rPr>
              <w:t>(G)</w:t>
            </w:r>
          </w:p>
        </w:tc>
        <w:tc>
          <w:tcPr>
            <w:tcW w:w="521" w:type="dxa"/>
          </w:tcPr>
          <w:p w14:paraId="7336952A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540" w:type="dxa"/>
          </w:tcPr>
          <w:p w14:paraId="10056FE9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BA2F6AA" w14:textId="77777777" w:rsidR="008452AA" w:rsidRPr="008452AA" w:rsidRDefault="008452AA" w:rsidP="004C2378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8452AA" w:rsidRPr="008452AA" w14:paraId="73125FA5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56435D1F" w14:textId="77777777" w:rsidR="008452AA" w:rsidRPr="00814991" w:rsidRDefault="00290D00" w:rsidP="00814991">
            <w:pPr>
              <w:rPr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r w:rsidR="001A062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Zuppa</w:t>
            </w:r>
            <w:proofErr w:type="spellEnd"/>
            <w:r w:rsidR="001A062C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Pavese</w:t>
            </w:r>
          </w:p>
        </w:tc>
        <w:tc>
          <w:tcPr>
            <w:tcW w:w="521" w:type="dxa"/>
          </w:tcPr>
          <w:p w14:paraId="71585848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540" w:type="dxa"/>
          </w:tcPr>
          <w:p w14:paraId="653FC32E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850" w:type="dxa"/>
          </w:tcPr>
          <w:p w14:paraId="5A2FB3D2" w14:textId="77777777" w:rsidR="008452AA" w:rsidRPr="008452AA" w:rsidRDefault="00503A25" w:rsidP="00F930E6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6</w:t>
            </w:r>
            <w:r w:rsidR="0081499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</w:t>
            </w:r>
            <w:r w:rsidR="008452AA" w:rsidRPr="008452A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8452AA" w:rsidRPr="008452AA" w14:paraId="62783665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22EC2D69" w14:textId="77777777" w:rsidR="008452AA" w:rsidRDefault="00290D00" w:rsidP="0002325F">
            <w:pPr>
              <w:pStyle w:val="HTMLVorformatiert"/>
              <w:rPr>
                <w:b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  <w:r w:rsidR="001A062C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Rind</w:t>
            </w:r>
            <w:r w:rsidR="001A062C" w:rsidRPr="008452AA">
              <w:rPr>
                <w:rFonts w:ascii="Monotype Corsiva" w:hAnsi="Monotype Corsiva" w:cs="Arial"/>
                <w:bCs/>
                <w:sz w:val="28"/>
                <w:szCs w:val="28"/>
              </w:rPr>
              <w:t>sbouillon mit Ei und Parmesan</w:t>
            </w:r>
            <w:r w:rsidR="001A062C">
              <w:rPr>
                <w:rFonts w:ascii="Monotype Corsiva" w:hAnsi="Monotype Corsiva" w:cs="Arial"/>
                <w:bCs/>
                <w:sz w:val="28"/>
                <w:szCs w:val="28"/>
              </w:rPr>
              <w:t xml:space="preserve"> </w:t>
            </w:r>
            <w:r w:rsidR="001A062C" w:rsidRPr="008452AA">
              <w:rPr>
                <w:bCs/>
                <w:sz w:val="28"/>
                <w:szCs w:val="28"/>
              </w:rPr>
              <w:t>(</w:t>
            </w:r>
            <w:proofErr w:type="gramStart"/>
            <w:r w:rsidR="001A062C" w:rsidRPr="008452AA">
              <w:rPr>
                <w:bCs/>
                <w:sz w:val="28"/>
                <w:szCs w:val="28"/>
              </w:rPr>
              <w:t>A;C</w:t>
            </w:r>
            <w:proofErr w:type="gramEnd"/>
            <w:r w:rsidR="001A062C" w:rsidRPr="008452AA">
              <w:rPr>
                <w:bCs/>
                <w:sz w:val="28"/>
                <w:szCs w:val="28"/>
              </w:rPr>
              <w:t>,G)</w:t>
            </w:r>
          </w:p>
          <w:p w14:paraId="5996E158" w14:textId="77777777" w:rsidR="00A80C4B" w:rsidRDefault="00A80C4B" w:rsidP="0002325F">
            <w:pPr>
              <w:pStyle w:val="HTMLVorformatiert"/>
              <w:rPr>
                <w:bCs/>
                <w:sz w:val="28"/>
                <w:szCs w:val="28"/>
              </w:rPr>
            </w:pPr>
          </w:p>
          <w:p w14:paraId="0C4FE2C2" w14:textId="77777777" w:rsidR="00A80C4B" w:rsidRPr="00772932" w:rsidRDefault="00A80C4B" w:rsidP="00A80C4B">
            <w:pPr>
              <w:pStyle w:val="HTMLVorformatiert"/>
              <w:jc w:val="center"/>
              <w:rPr>
                <w:bCs/>
                <w:sz w:val="44"/>
                <w:szCs w:val="44"/>
              </w:rPr>
            </w:pPr>
            <w:r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 xml:space="preserve">                        </w:t>
            </w:r>
            <w:r w:rsidRPr="00772932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>Antipasti – Vorspeisen</w:t>
            </w:r>
          </w:p>
          <w:p w14:paraId="6FBAF4A1" w14:textId="77777777" w:rsidR="00A80C4B" w:rsidRPr="00814991" w:rsidRDefault="00A80C4B" w:rsidP="0002325F">
            <w:pPr>
              <w:pStyle w:val="HTMLVorformatiert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21" w:type="dxa"/>
          </w:tcPr>
          <w:p w14:paraId="7247C19E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540" w:type="dxa"/>
          </w:tcPr>
          <w:p w14:paraId="45DBB16D" w14:textId="77777777" w:rsidR="008452AA" w:rsidRPr="008452AA" w:rsidRDefault="008452AA" w:rsidP="004C2378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8327326" w14:textId="77777777" w:rsidR="008452AA" w:rsidRPr="008452AA" w:rsidRDefault="008452AA" w:rsidP="004C2378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8452AA" w:rsidRPr="005E178F" w14:paraId="5601FBE6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38CBA65F" w14:textId="77777777" w:rsidR="008452AA" w:rsidRPr="008452AA" w:rsidRDefault="00290D00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Carpaccio</w:t>
            </w:r>
            <w:r w:rsidR="008452AA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di Carne</w:t>
            </w:r>
          </w:p>
        </w:tc>
        <w:tc>
          <w:tcPr>
            <w:tcW w:w="521" w:type="dxa"/>
          </w:tcPr>
          <w:p w14:paraId="77BA50A4" w14:textId="77777777" w:rsidR="008452AA" w:rsidRPr="008452AA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40" w:type="dxa"/>
          </w:tcPr>
          <w:p w14:paraId="41B4A461" w14:textId="77777777" w:rsidR="008452AA" w:rsidRPr="000B7C16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850" w:type="dxa"/>
          </w:tcPr>
          <w:p w14:paraId="4A13005E" w14:textId="77777777" w:rsidR="008452AA" w:rsidRPr="000B7C16" w:rsidRDefault="00050E87" w:rsidP="000C0483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</w:t>
            </w:r>
            <w:r w:rsidR="00395A12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4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,50</w:t>
            </w:r>
          </w:p>
        </w:tc>
      </w:tr>
      <w:tr w:rsidR="008452AA" w:rsidRPr="005E178F" w14:paraId="3BDE7C5A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25299A05" w14:textId="77777777" w:rsidR="008452AA" w:rsidRPr="000B7C16" w:rsidRDefault="00290D00" w:rsidP="00F171CB">
            <w:pPr>
              <w:rPr>
                <w:rFonts w:ascii="Monotype Corsiva" w:hAnsi="Monotype Corsiva" w:cs="Lucida Calligraphy"/>
                <w:bCs/>
                <w:iCs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="000B0CE0" w:rsidRPr="000B7C16">
              <w:rPr>
                <w:rFonts w:ascii="Monotype Corsiva" w:hAnsi="Monotype Corsiva" w:cs="Lucida Calligraphy"/>
                <w:bCs/>
                <w:iCs/>
              </w:rPr>
              <w:t xml:space="preserve">   </w:t>
            </w:r>
            <w:r w:rsidR="008452AA" w:rsidRPr="000B7C16">
              <w:rPr>
                <w:rFonts w:ascii="Monotype Corsiva" w:hAnsi="Monotype Corsiva" w:cs="Lucida Calligraphy"/>
                <w:bCs/>
                <w:iCs/>
              </w:rPr>
              <w:t xml:space="preserve">Fein geschnittener Rindslungenbraten </w:t>
            </w:r>
            <w:r w:rsidR="006623D1" w:rsidRPr="000B7C16">
              <w:rPr>
                <w:rFonts w:ascii="Monotype Corsiva" w:hAnsi="Monotype Corsiva" w:cs="Lucida Calligraphy"/>
                <w:bCs/>
                <w:iCs/>
              </w:rPr>
              <w:t xml:space="preserve">auf Rucola </w:t>
            </w:r>
            <w:r w:rsidR="008452AA" w:rsidRPr="000B7C16">
              <w:rPr>
                <w:rFonts w:ascii="Monotype Corsiva" w:hAnsi="Monotype Corsiva" w:cs="Lucida Calligraphy"/>
                <w:bCs/>
                <w:iCs/>
              </w:rPr>
              <w:t xml:space="preserve">mit Parmesan </w:t>
            </w:r>
            <w:r w:rsidR="008452AA" w:rsidRPr="000B7C16">
              <w:rPr>
                <w:bCs/>
                <w:iCs/>
              </w:rPr>
              <w:t>(G)</w:t>
            </w:r>
          </w:p>
        </w:tc>
        <w:tc>
          <w:tcPr>
            <w:tcW w:w="521" w:type="dxa"/>
          </w:tcPr>
          <w:p w14:paraId="48068822" w14:textId="77777777" w:rsidR="008452AA" w:rsidRPr="008452AA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40" w:type="dxa"/>
          </w:tcPr>
          <w:p w14:paraId="3DA163C8" w14:textId="77777777" w:rsidR="008452AA" w:rsidRPr="000B7C16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37DCAEB" w14:textId="77777777" w:rsidR="008452AA" w:rsidRPr="000B7C16" w:rsidRDefault="008452AA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</w:tr>
      <w:tr w:rsidR="008452AA" w:rsidRPr="005E178F" w14:paraId="157FFE46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61556096" w14:textId="77777777" w:rsidR="008452AA" w:rsidRPr="000B7C16" w:rsidRDefault="000B0CE0" w:rsidP="000000C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r w:rsidR="006B381C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Tartare</w:t>
            </w:r>
            <w:proofErr w:type="spellEnd"/>
            <w:r w:rsidR="006B381C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di </w:t>
            </w:r>
            <w:proofErr w:type="spellStart"/>
            <w:r w:rsidR="006B381C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Tonno</w:t>
            </w:r>
            <w:proofErr w:type="spellEnd"/>
            <w:r w:rsidR="006B381C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</w:p>
          <w:p w14:paraId="236736CE" w14:textId="77777777" w:rsidR="00395A12" w:rsidRPr="000B7C16" w:rsidRDefault="000B0CE0" w:rsidP="005E178F">
            <w:pPr>
              <w:rPr>
                <w:rFonts w:ascii="Monotype Corsiva" w:hAnsi="Monotype Corsiva" w:cs="Lucida Calligraphy"/>
                <w:bCs/>
                <w:iCs/>
                <w:lang w:val="de-DE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 xml:space="preserve">    </w:t>
            </w:r>
            <w:r w:rsidR="006B381C"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>Frische Thunfisch-Tartar</w:t>
            </w:r>
            <w:r w:rsidR="00395A12"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 xml:space="preserve"> mit Avocato </w:t>
            </w:r>
            <w:proofErr w:type="gramStart"/>
            <w:r w:rsidR="00395A12"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 xml:space="preserve">und  </w:t>
            </w:r>
            <w:proofErr w:type="spellStart"/>
            <w:r w:rsidR="00395A12"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>melograno</w:t>
            </w:r>
            <w:proofErr w:type="spellEnd"/>
            <w:proofErr w:type="gramEnd"/>
          </w:p>
        </w:tc>
        <w:tc>
          <w:tcPr>
            <w:tcW w:w="521" w:type="dxa"/>
          </w:tcPr>
          <w:p w14:paraId="49AE4E48" w14:textId="77777777" w:rsidR="008452AA" w:rsidRPr="00D23EBC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40" w:type="dxa"/>
          </w:tcPr>
          <w:p w14:paraId="3EFE0B01" w14:textId="77777777" w:rsidR="008452AA" w:rsidRPr="000B7C16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850" w:type="dxa"/>
          </w:tcPr>
          <w:p w14:paraId="32F8FFF4" w14:textId="77777777" w:rsidR="008452AA" w:rsidRPr="000B7C16" w:rsidRDefault="00F04CDF" w:rsidP="00AD1CF0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</w:t>
            </w:r>
            <w:r w:rsidR="00395A12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7</w:t>
            </w:r>
            <w:r w:rsidR="008260B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,9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0</w:t>
            </w:r>
          </w:p>
        </w:tc>
      </w:tr>
      <w:tr w:rsidR="008452AA" w:rsidRPr="005E178F" w14:paraId="4A51B5DE" w14:textId="77777777" w:rsidTr="00A80C4B">
        <w:trPr>
          <w:gridBefore w:val="1"/>
          <w:gridAfter w:val="1"/>
          <w:wBefore w:w="150" w:type="dxa"/>
          <w:wAfter w:w="438" w:type="dxa"/>
          <w:jc w:val="center"/>
        </w:trPr>
        <w:tc>
          <w:tcPr>
            <w:tcW w:w="8013" w:type="dxa"/>
            <w:gridSpan w:val="2"/>
          </w:tcPr>
          <w:p w14:paraId="6A4A739B" w14:textId="77777777" w:rsidR="008452AA" w:rsidRPr="000B7C16" w:rsidRDefault="000B0CE0" w:rsidP="00F171CB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Bruschetta</w:t>
            </w:r>
            <w:r w:rsidR="006623D1" w:rsidRPr="000B7C16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6623D1" w:rsidRPr="000B7C16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6623D1" w:rsidRPr="000B7C16">
              <w:rPr>
                <w:bCs/>
                <w:iCs/>
                <w:sz w:val="32"/>
                <w:szCs w:val="32"/>
              </w:rPr>
              <w:t>)</w:t>
            </w:r>
            <w:r w:rsidR="006623D1" w:rsidRPr="000B7C16">
              <w:rPr>
                <w:bCs/>
                <w:iCs/>
                <w:sz w:val="32"/>
                <w:szCs w:val="32"/>
                <w:lang w:val="it-IT"/>
              </w:rPr>
              <w:t xml:space="preserve">   </w:t>
            </w:r>
          </w:p>
        </w:tc>
        <w:tc>
          <w:tcPr>
            <w:tcW w:w="521" w:type="dxa"/>
          </w:tcPr>
          <w:p w14:paraId="4541F9A5" w14:textId="77777777" w:rsidR="008452AA" w:rsidRPr="008452AA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40" w:type="dxa"/>
          </w:tcPr>
          <w:p w14:paraId="0F12FDD8" w14:textId="77777777" w:rsidR="008452AA" w:rsidRPr="000B7C16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</w:p>
        </w:tc>
        <w:tc>
          <w:tcPr>
            <w:tcW w:w="850" w:type="dxa"/>
          </w:tcPr>
          <w:p w14:paraId="66A10535" w14:textId="77777777" w:rsidR="008452AA" w:rsidRPr="000B7C16" w:rsidRDefault="00395A12" w:rsidP="00F930E6">
            <w:pPr>
              <w:jc w:val="center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7</w:t>
            </w:r>
            <w:r w:rsidR="009300A9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,9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0</w:t>
            </w:r>
          </w:p>
        </w:tc>
      </w:tr>
      <w:tr w:rsidR="008452AA" w:rsidRPr="005E178F" w14:paraId="036E7A5E" w14:textId="77777777" w:rsidTr="00A80C4B">
        <w:trPr>
          <w:gridBefore w:val="1"/>
          <w:gridAfter w:val="1"/>
          <w:wBefore w:w="150" w:type="dxa"/>
          <w:wAfter w:w="438" w:type="dxa"/>
          <w:trHeight w:val="1503"/>
          <w:jc w:val="center"/>
        </w:trPr>
        <w:tc>
          <w:tcPr>
            <w:tcW w:w="8013" w:type="dxa"/>
            <w:gridSpan w:val="2"/>
          </w:tcPr>
          <w:p w14:paraId="3BBAE9E7" w14:textId="77777777" w:rsidR="00FC7955" w:rsidRPr="000B7C16" w:rsidRDefault="000B0CE0" w:rsidP="007C597E">
            <w:pPr>
              <w:rPr>
                <w:rFonts w:ascii="Monotype Corsiva" w:hAnsi="Monotype Corsiva" w:cs="Lucida Calligraphy"/>
                <w:bCs/>
                <w:iCs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6623D1" w:rsidRPr="000B7C16">
              <w:rPr>
                <w:rFonts w:ascii="Monotype Corsiva" w:hAnsi="Monotype Corsiva" w:cs="Lucida Calligraphy"/>
                <w:bCs/>
                <w:iCs/>
              </w:rPr>
              <w:t xml:space="preserve">Vier </w:t>
            </w:r>
            <w:r w:rsidR="008452AA" w:rsidRPr="000B7C16">
              <w:rPr>
                <w:rFonts w:ascii="Monotype Corsiva" w:hAnsi="Monotype Corsiva" w:cs="Lucida Calligraphy"/>
                <w:bCs/>
                <w:iCs/>
              </w:rPr>
              <w:t>Geröstete Brote mit Tomaten</w:t>
            </w:r>
            <w:r w:rsidR="008260BA" w:rsidRPr="000B7C16">
              <w:rPr>
                <w:rFonts w:ascii="Monotype Corsiva" w:hAnsi="Monotype Corsiva" w:cs="Lucida Calligraphy"/>
                <w:bCs/>
                <w:iCs/>
              </w:rPr>
              <w:t xml:space="preserve"> und Basilikum </w:t>
            </w:r>
            <w:r w:rsidR="001A3E49" w:rsidRPr="000B7C16">
              <w:rPr>
                <w:rFonts w:ascii="Monotype Corsiva" w:hAnsi="Monotype Corsiva"/>
                <w:bCs/>
                <w:iCs/>
              </w:rPr>
              <w:t xml:space="preserve"> </w:t>
            </w:r>
          </w:p>
          <w:p w14:paraId="0CAC1E1C" w14:textId="77777777" w:rsidR="00FC7955" w:rsidRPr="000B7C16" w:rsidRDefault="000B0CE0" w:rsidP="007C597E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FC7955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Carpaccio di </w:t>
            </w:r>
            <w:proofErr w:type="spellStart"/>
            <w:r w:rsidR="00FC7955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Tonno</w:t>
            </w:r>
            <w:proofErr w:type="spellEnd"/>
            <w:r w:rsidR="00FC7955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</w:p>
          <w:p w14:paraId="420BCDD2" w14:textId="77777777" w:rsidR="00FB2971" w:rsidRPr="000B7C16" w:rsidRDefault="000B0CE0" w:rsidP="007C597E">
            <w:pPr>
              <w:rPr>
                <w:rFonts w:ascii="Monotype Corsiva" w:hAnsi="Monotype Corsiva" w:cs="Lucida Calligraphy"/>
                <w:bCs/>
                <w:iCs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FC7955" w:rsidRPr="000B7C16">
              <w:rPr>
                <w:rFonts w:ascii="Monotype Corsiva" w:hAnsi="Monotype Corsiva" w:cs="Lucida Calligraphy"/>
                <w:bCs/>
                <w:iCs/>
              </w:rPr>
              <w:t xml:space="preserve">Fein geschnittener </w:t>
            </w:r>
            <w:proofErr w:type="gramStart"/>
            <w:r w:rsidR="00FC7955" w:rsidRPr="000B7C16">
              <w:rPr>
                <w:rFonts w:ascii="Monotype Corsiva" w:hAnsi="Monotype Corsiva" w:cs="Lucida Calligraphy"/>
                <w:bCs/>
                <w:iCs/>
              </w:rPr>
              <w:t>Thunfisch  auf</w:t>
            </w:r>
            <w:proofErr w:type="gramEnd"/>
            <w:r w:rsidR="00FC7955" w:rsidRPr="000B7C16">
              <w:rPr>
                <w:rFonts w:ascii="Monotype Corsiva" w:hAnsi="Monotype Corsiva" w:cs="Lucida Calligraphy"/>
                <w:bCs/>
                <w:iCs/>
              </w:rPr>
              <w:t xml:space="preserve"> Rucola mit Zitronen </w:t>
            </w:r>
          </w:p>
          <w:p w14:paraId="59E3CD3A" w14:textId="77777777" w:rsidR="00F04CDF" w:rsidRPr="000B7C16" w:rsidRDefault="000B0CE0" w:rsidP="007C597E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FB2971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Caprese di </w:t>
            </w:r>
            <w:proofErr w:type="spellStart"/>
            <w:r w:rsidR="00FB2971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Bufala</w:t>
            </w:r>
            <w:proofErr w:type="spellEnd"/>
            <w:r w:rsidR="00FC7955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             </w:t>
            </w:r>
          </w:p>
          <w:p w14:paraId="1344FF0B" w14:textId="77777777" w:rsidR="00446B95" w:rsidRPr="000B7C16" w:rsidRDefault="000B0CE0" w:rsidP="00446B95">
            <w:pPr>
              <w:rPr>
                <w:rFonts w:ascii="Monotype Corsiva" w:hAnsi="Monotype Corsiva" w:cs="Lucida Calligraphy"/>
                <w:bCs/>
                <w:iCs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4A5E78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FB2971" w:rsidRPr="000B7C16">
              <w:rPr>
                <w:rFonts w:ascii="Monotype Corsiva" w:hAnsi="Monotype Corsiva" w:cs="Lucida Calligraphy"/>
                <w:bCs/>
                <w:iCs/>
              </w:rPr>
              <w:t xml:space="preserve">Tomaten, </w:t>
            </w:r>
            <w:r w:rsidR="00385036" w:rsidRPr="000B7C16">
              <w:rPr>
                <w:rFonts w:ascii="Monotype Corsiva" w:hAnsi="Monotype Corsiva" w:cs="Lucida Calligraphy"/>
                <w:bCs/>
                <w:iCs/>
                <w:lang w:val="de-DE"/>
              </w:rPr>
              <w:t>Büffelmozzarella,</w:t>
            </w:r>
            <w:r w:rsidR="00385036" w:rsidRPr="000B7C16">
              <w:rPr>
                <w:rFonts w:ascii="Monotype Corsiva" w:hAnsi="Monotype Corsiva" w:cs="Lucida Calligraphy"/>
                <w:bCs/>
                <w:iCs/>
              </w:rPr>
              <w:t xml:space="preserve"> Basilikum und Olivenöl</w:t>
            </w:r>
          </w:p>
          <w:p w14:paraId="58F8FBB9" w14:textId="77777777" w:rsidR="00A80C4B" w:rsidRPr="000B7C16" w:rsidRDefault="00395A12" w:rsidP="00446B95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Caponata di Melanzane alla Siciliana   </w:t>
            </w:r>
          </w:p>
          <w:p w14:paraId="62DDC0EC" w14:textId="3687DC62" w:rsidR="004A5E78" w:rsidRPr="000B7C16" w:rsidRDefault="00A80C4B" w:rsidP="00446B95">
            <w:pPr>
              <w:rPr>
                <w:rFonts w:ascii="Monotype Corsiva" w:hAnsi="Monotype Corsiva" w:cs="Lucida Calligraphy"/>
                <w:bCs/>
                <w:iCs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</w:rPr>
              <w:t xml:space="preserve">  </w:t>
            </w:r>
            <w:r w:rsidR="000B7C16" w:rsidRPr="000B7C16">
              <w:rPr>
                <w:rFonts w:ascii="Monotype Corsiva" w:hAnsi="Monotype Corsiva" w:cs="Lucida Calligraphy"/>
                <w:bCs/>
                <w:iCs/>
              </w:rPr>
              <w:t xml:space="preserve">  </w:t>
            </w:r>
            <w:r w:rsidRPr="000B7C16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proofErr w:type="gramStart"/>
            <w:r w:rsidRPr="000B7C16">
              <w:rPr>
                <w:rFonts w:ascii="Monotype Corsiva" w:hAnsi="Monotype Corsiva" w:cs="Lucida Calligraphy"/>
                <w:bCs/>
                <w:iCs/>
              </w:rPr>
              <w:t>Auberginen</w:t>
            </w:r>
            <w:r w:rsidR="00395A12" w:rsidRPr="000B7C16">
              <w:rPr>
                <w:rFonts w:ascii="Monotype Corsiva" w:hAnsi="Monotype Corsiva" w:cs="Lucida Calligraphy"/>
                <w:bCs/>
                <w:iCs/>
              </w:rPr>
              <w:t xml:space="preserve">  </w:t>
            </w:r>
            <w:r w:rsidRPr="000B7C16">
              <w:rPr>
                <w:rFonts w:ascii="Monotype Corsiva" w:hAnsi="Monotype Corsiva" w:cs="Lucida Calligraphy"/>
                <w:bCs/>
                <w:iCs/>
              </w:rPr>
              <w:t>mit</w:t>
            </w:r>
            <w:proofErr w:type="gramEnd"/>
            <w:r w:rsidRPr="000B7C16">
              <w:rPr>
                <w:rFonts w:ascii="Monotype Corsiva" w:hAnsi="Monotype Corsiva" w:cs="Lucida Calligraphy"/>
                <w:bCs/>
                <w:iCs/>
              </w:rPr>
              <w:t xml:space="preserve">  Sellerie , </w:t>
            </w:r>
            <w:r w:rsidR="004A5E78" w:rsidRPr="000B7C16">
              <w:rPr>
                <w:rFonts w:ascii="Monotype Corsiva" w:hAnsi="Monotype Corsiva" w:cs="Lucida Calligraphy"/>
                <w:bCs/>
                <w:iCs/>
              </w:rPr>
              <w:t>Grune O</w:t>
            </w:r>
            <w:r w:rsidRPr="000B7C16">
              <w:rPr>
                <w:rFonts w:ascii="Monotype Corsiva" w:hAnsi="Monotype Corsiva" w:cs="Lucida Calligraphy"/>
                <w:bCs/>
                <w:iCs/>
              </w:rPr>
              <w:t>li</w:t>
            </w:r>
            <w:r w:rsidR="004A5E78" w:rsidRPr="000B7C16">
              <w:rPr>
                <w:rFonts w:ascii="Monotype Corsiva" w:hAnsi="Monotype Corsiva" w:cs="Lucida Calligraphy"/>
                <w:bCs/>
                <w:iCs/>
              </w:rPr>
              <w:t xml:space="preserve">ve, Mandel </w:t>
            </w:r>
            <w:r w:rsidR="00395A12" w:rsidRPr="000B7C16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="004A5E78" w:rsidRPr="000B7C16">
              <w:rPr>
                <w:rFonts w:ascii="Monotype Corsiva" w:hAnsi="Monotype Corsiva" w:cs="Lucida Calligraphy"/>
                <w:bCs/>
                <w:iCs/>
              </w:rPr>
              <w:t xml:space="preserve">und Tomatensauce </w:t>
            </w:r>
          </w:p>
          <w:p w14:paraId="703EF9F8" w14:textId="77777777" w:rsidR="004A5E78" w:rsidRPr="000B7C16" w:rsidRDefault="00395A12" w:rsidP="004A5E78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4A5E78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proofErr w:type="spellStart"/>
            <w:r w:rsidR="004A5E78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Cozze</w:t>
            </w:r>
            <w:proofErr w:type="spellEnd"/>
            <w:r w:rsidR="004A5E78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alla </w:t>
            </w:r>
            <w:proofErr w:type="spellStart"/>
            <w:r w:rsidR="004A5E78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marinara</w:t>
            </w:r>
            <w:proofErr w:type="spellEnd"/>
            <w:r w:rsidR="004A5E78"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scharf                                                                      </w:t>
            </w:r>
          </w:p>
          <w:p w14:paraId="3B088FF0" w14:textId="77777777" w:rsidR="004A5E78" w:rsidRPr="000B7C16" w:rsidRDefault="004A5E78" w:rsidP="004A5E78">
            <w:pPr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Miesmuscheln mit Weißwein und </w:t>
            </w:r>
            <w:proofErr w:type="gramStart"/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Tomatensauce  </w:t>
            </w:r>
            <w:r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(</w:t>
            </w:r>
            <w:proofErr w:type="gramEnd"/>
            <w:r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R,O)</w:t>
            </w:r>
          </w:p>
          <w:p w14:paraId="5286B2F1" w14:textId="77777777" w:rsidR="004A5E78" w:rsidRPr="000B7C16" w:rsidRDefault="004A5E78" w:rsidP="004A5E78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Pr="000B7C16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Cozze al vino bianco                                                            </w:t>
            </w:r>
          </w:p>
          <w:p w14:paraId="148BAFB4" w14:textId="77777777" w:rsidR="004A5E78" w:rsidRPr="000B7C16" w:rsidRDefault="004A5E78" w:rsidP="004A5E78">
            <w:pPr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Miesmuscheln in </w:t>
            </w:r>
            <w:proofErr w:type="gramStart"/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Weißweinsauce  </w:t>
            </w:r>
            <w:r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(</w:t>
            </w:r>
            <w:proofErr w:type="gramEnd"/>
            <w:r w:rsidRPr="000B7C16">
              <w:rPr>
                <w:rFonts w:ascii="Monotype Corsiva" w:hAnsi="Monotype Corsiva"/>
                <w:bCs/>
                <w:iCs/>
                <w:sz w:val="28"/>
                <w:szCs w:val="28"/>
              </w:rPr>
              <w:t>R,O)</w:t>
            </w:r>
          </w:p>
          <w:p w14:paraId="4DE0524C" w14:textId="77777777" w:rsidR="004A5E78" w:rsidRPr="000B7C16" w:rsidRDefault="004A5E78" w:rsidP="004A5E78">
            <w:pPr>
              <w:rPr>
                <w:rFonts w:ascii="Monotype Corsiva" w:hAnsi="Monotype Corsiva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/>
                <w:bCs/>
                <w:iCs/>
                <w:sz w:val="40"/>
                <w:szCs w:val="40"/>
              </w:rPr>
              <w:t xml:space="preserve">   </w:t>
            </w:r>
            <w:r w:rsidRPr="000B7C16">
              <w:rPr>
                <w:rFonts w:ascii="Monotype Corsiva" w:hAnsi="Monotype Corsiva"/>
                <w:bCs/>
                <w:iCs/>
                <w:sz w:val="32"/>
                <w:szCs w:val="32"/>
                <w:lang w:val="it-IT"/>
              </w:rPr>
              <w:t xml:space="preserve">Impepata di Cozze                                                                </w:t>
            </w:r>
          </w:p>
          <w:p w14:paraId="31C21982" w14:textId="77777777" w:rsidR="00395A12" w:rsidRPr="000B7C16" w:rsidRDefault="004A5E78" w:rsidP="00446B95">
            <w:pPr>
              <w:rPr>
                <w:rFonts w:ascii="Monotype Corsiva" w:hAnsi="Monotype Corsiva"/>
                <w:bCs/>
                <w:iCs/>
              </w:rPr>
            </w:pPr>
            <w:r>
              <w:rPr>
                <w:rFonts w:ascii="Monotype Corsiva" w:hAnsi="Monotype Corsiva"/>
                <w:bCs/>
                <w:iCs/>
                <w:sz w:val="28"/>
                <w:szCs w:val="28"/>
              </w:rPr>
              <w:t xml:space="preserve">    </w:t>
            </w:r>
            <w:r w:rsidRPr="000B7C16">
              <w:rPr>
                <w:rFonts w:ascii="Monotype Corsiva" w:hAnsi="Monotype Corsiva"/>
                <w:bCs/>
                <w:iCs/>
              </w:rPr>
              <w:t xml:space="preserve">Miesmuscheln mit </w:t>
            </w:r>
            <w:r w:rsidRPr="000B7C16">
              <w:rPr>
                <w:rFonts w:ascii="Monotype Corsiva" w:hAnsi="Monotype Corsiva"/>
              </w:rPr>
              <w:t xml:space="preserve">Knoblauch, Pfeffer, Petersilie und Zitronen </w:t>
            </w:r>
            <w:r w:rsidRPr="000B7C16">
              <w:rPr>
                <w:rFonts w:ascii="Monotype Corsiva" w:hAnsi="Monotype Corsiva"/>
                <w:bCs/>
                <w:iCs/>
              </w:rPr>
              <w:t>(</w:t>
            </w:r>
            <w:proofErr w:type="gramStart"/>
            <w:r w:rsidRPr="000B7C16">
              <w:rPr>
                <w:rFonts w:ascii="Monotype Corsiva" w:hAnsi="Monotype Corsiva"/>
                <w:bCs/>
                <w:iCs/>
              </w:rPr>
              <w:t>R,O</w:t>
            </w:r>
            <w:proofErr w:type="gramEnd"/>
            <w:r w:rsidRPr="000B7C16">
              <w:rPr>
                <w:rFonts w:ascii="Monotype Corsiva" w:hAnsi="Monotype Corsiva"/>
                <w:bCs/>
                <w:iCs/>
              </w:rPr>
              <w:t>)</w:t>
            </w:r>
          </w:p>
          <w:p w14:paraId="7E595947" w14:textId="77777777" w:rsidR="007F2D1E" w:rsidRPr="000B7C16" w:rsidRDefault="007F2D1E" w:rsidP="007F2D1E">
            <w:pPr>
              <w:rPr>
                <w:rFonts w:ascii="Monotype Corsiva" w:hAnsi="Monotype Corsiva" w:cs="Lucida Calligraphy"/>
                <w:iCs/>
                <w:color w:val="000000" w:themeColor="text1"/>
              </w:rPr>
            </w:pPr>
          </w:p>
          <w:p w14:paraId="44C2FCD1" w14:textId="77777777" w:rsidR="008452AA" w:rsidRPr="00395A12" w:rsidRDefault="004709B9" w:rsidP="004709B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</w:pPr>
            <w:r w:rsidRPr="004A5E78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                     </w:t>
            </w:r>
            <w:r w:rsidR="00C57506" w:rsidRPr="00395A12">
              <w:rPr>
                <w:rFonts w:ascii="Monotype Corsiva" w:hAnsi="Monotype Corsiva" w:cs="Lucida Calligraphy"/>
                <w:bCs/>
                <w:iCs/>
                <w:sz w:val="44"/>
                <w:szCs w:val="44"/>
                <w:lang w:val="en-US"/>
              </w:rPr>
              <w:t>Sala</w:t>
            </w:r>
            <w:r w:rsidR="00FB2971" w:rsidRPr="00395A12">
              <w:rPr>
                <w:rFonts w:ascii="Monotype Corsiva" w:hAnsi="Monotype Corsiva" w:cs="Lucida Calligraphy"/>
                <w:bCs/>
                <w:iCs/>
                <w:sz w:val="44"/>
                <w:szCs w:val="44"/>
                <w:lang w:val="en-US"/>
              </w:rPr>
              <w:t>t</w:t>
            </w:r>
          </w:p>
        </w:tc>
        <w:tc>
          <w:tcPr>
            <w:tcW w:w="521" w:type="dxa"/>
          </w:tcPr>
          <w:p w14:paraId="0769B9DE" w14:textId="77777777" w:rsidR="008452AA" w:rsidRPr="008452AA" w:rsidRDefault="008452AA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</w:p>
        </w:tc>
        <w:tc>
          <w:tcPr>
            <w:tcW w:w="540" w:type="dxa"/>
          </w:tcPr>
          <w:p w14:paraId="7E0C2840" w14:textId="77777777" w:rsidR="001A3E49" w:rsidRPr="000B7C16" w:rsidRDefault="008452AA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    </w:t>
            </w:r>
          </w:p>
          <w:p w14:paraId="33711EB4" w14:textId="77777777" w:rsidR="00FC7955" w:rsidRPr="000B7C16" w:rsidRDefault="001A3E49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  </w:t>
            </w: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</w:p>
          <w:p w14:paraId="15B3B82F" w14:textId="77777777" w:rsidR="00FC7955" w:rsidRPr="000B7C16" w:rsidRDefault="00FC7955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2AAD9FEB" w14:textId="77777777" w:rsidR="00FB2971" w:rsidRPr="000B7C16" w:rsidRDefault="00FC7955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FB2971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€</w:t>
            </w: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FB2971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</w:p>
          <w:p w14:paraId="61DCC0BA" w14:textId="77777777" w:rsidR="00DE16D3" w:rsidRPr="000B7C16" w:rsidRDefault="003C01B4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</w:t>
            </w:r>
          </w:p>
          <w:p w14:paraId="6CDA8EE9" w14:textId="77777777" w:rsidR="00395A12" w:rsidRPr="000B7C16" w:rsidRDefault="00395A12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€</w:t>
            </w:r>
          </w:p>
          <w:p w14:paraId="17A97DB4" w14:textId="77777777" w:rsidR="00FC7955" w:rsidRPr="000B7C16" w:rsidRDefault="00842353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4A5E78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       €                                                        </w:t>
            </w:r>
          </w:p>
          <w:p w14:paraId="5C481C02" w14:textId="77777777" w:rsidR="004A5E78" w:rsidRPr="000B7C16" w:rsidRDefault="001A3E49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</w:p>
          <w:p w14:paraId="55676CB7" w14:textId="77777777" w:rsidR="004A5E78" w:rsidRPr="000B7C16" w:rsidRDefault="004A5E78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</w:p>
          <w:p w14:paraId="7BC28936" w14:textId="77777777" w:rsidR="00FC76B1" w:rsidRPr="000B7C16" w:rsidRDefault="00FC76B1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7116C98F" w14:textId="77777777" w:rsidR="008452AA" w:rsidRPr="000B7C16" w:rsidRDefault="00FC76B1" w:rsidP="009C2858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€</w:t>
            </w:r>
            <w:r w:rsidR="008452AA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</w:tcPr>
          <w:p w14:paraId="123F775A" w14:textId="77777777" w:rsidR="008452AA" w:rsidRPr="000B7C16" w:rsidRDefault="008452AA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27D269AD" w14:textId="77777777" w:rsidR="001A3E49" w:rsidRPr="000B7C16" w:rsidRDefault="00FC7955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</w:t>
            </w:r>
            <w:r w:rsidR="00395A12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4</w:t>
            </w: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</w:t>
            </w:r>
            <w:r w:rsidR="00156027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9</w:t>
            </w:r>
            <w:r w:rsidR="00C36820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0</w:t>
            </w:r>
          </w:p>
          <w:p w14:paraId="4E2CCB3E" w14:textId="77777777" w:rsidR="00C36820" w:rsidRPr="000B7C16" w:rsidRDefault="00C36820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277DE89C" w14:textId="77777777" w:rsidR="00F04CDF" w:rsidRPr="000B7C16" w:rsidRDefault="00FB2971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</w:t>
            </w:r>
            <w:r w:rsidR="00395A12"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3</w:t>
            </w: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,90</w:t>
            </w:r>
          </w:p>
          <w:p w14:paraId="24516F68" w14:textId="77777777" w:rsidR="003C01B4" w:rsidRPr="000B7C16" w:rsidRDefault="003C01B4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632BAE3D" w14:textId="77777777" w:rsidR="00395A12" w:rsidRPr="000B7C16" w:rsidRDefault="00395A12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14,90</w:t>
            </w:r>
          </w:p>
          <w:p w14:paraId="1DC8429D" w14:textId="77777777" w:rsidR="004A5E78" w:rsidRPr="000B7C16" w:rsidRDefault="004A5E78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26B03C75" w14:textId="77777777" w:rsidR="004A5E78" w:rsidRPr="000B7C16" w:rsidRDefault="004A5E78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16,90</w:t>
            </w:r>
          </w:p>
          <w:p w14:paraId="520C098D" w14:textId="77777777" w:rsidR="004A5E78" w:rsidRPr="000B7C16" w:rsidRDefault="004A5E78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32D75724" w14:textId="77777777" w:rsidR="004A5E78" w:rsidRPr="000B7C16" w:rsidRDefault="004A5E78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15,90</w:t>
            </w:r>
          </w:p>
          <w:p w14:paraId="0A36CFA8" w14:textId="77777777" w:rsidR="00FC76B1" w:rsidRPr="000B7C16" w:rsidRDefault="00FC76B1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73C90FC2" w14:textId="77777777" w:rsidR="00FC76B1" w:rsidRPr="000B7C16" w:rsidRDefault="00FC76B1" w:rsidP="00D96D85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0B7C1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14,50</w:t>
            </w:r>
          </w:p>
        </w:tc>
      </w:tr>
      <w:tr w:rsidR="009C2858" w:rsidRPr="005E178F" w14:paraId="59396B08" w14:textId="77777777" w:rsidTr="00A80C4B">
        <w:tblPrEx>
          <w:jc w:val="left"/>
        </w:tblPrEx>
        <w:tc>
          <w:tcPr>
            <w:tcW w:w="7624" w:type="dxa"/>
            <w:gridSpan w:val="2"/>
          </w:tcPr>
          <w:p w14:paraId="40592969" w14:textId="77777777" w:rsidR="009C2858" w:rsidRPr="008452AA" w:rsidRDefault="00FB2971" w:rsidP="00F04CDF">
            <w:pPr>
              <w:tabs>
                <w:tab w:val="left" w:pos="176"/>
              </w:tabs>
              <w:ind w:right="567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proofErr w:type="gramStart"/>
            <w:r w:rsidR="00720111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In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salata</w:t>
            </w:r>
            <w:proofErr w:type="spellEnd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proofErr w:type="spell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piccola</w:t>
            </w:r>
            <w:proofErr w:type="spellEnd"/>
            <w:proofErr w:type="gramEnd"/>
          </w:p>
        </w:tc>
        <w:tc>
          <w:tcPr>
            <w:tcW w:w="539" w:type="dxa"/>
          </w:tcPr>
          <w:p w14:paraId="37968300" w14:textId="77777777" w:rsidR="009C2858" w:rsidRPr="008452AA" w:rsidRDefault="009C2858" w:rsidP="0072011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242C7962" w14:textId="77777777" w:rsidR="009C2858" w:rsidRPr="005E178F" w:rsidRDefault="00F930E6" w:rsidP="00F930E6">
            <w:pPr>
              <w:ind w:right="-137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="00FB297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€     </w:t>
            </w:r>
            <w:r w:rsidR="00395A1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="00720111"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9300A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="006C54A5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0  </w:t>
            </w:r>
            <w:r w:rsidR="00720111"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</w:p>
        </w:tc>
      </w:tr>
      <w:tr w:rsidR="009C2858" w:rsidRPr="005E178F" w14:paraId="040A1B63" w14:textId="77777777" w:rsidTr="00FC76B1">
        <w:tblPrEx>
          <w:jc w:val="left"/>
        </w:tblPrEx>
        <w:trPr>
          <w:trHeight w:val="315"/>
        </w:trPr>
        <w:tc>
          <w:tcPr>
            <w:tcW w:w="7624" w:type="dxa"/>
            <w:gridSpan w:val="2"/>
          </w:tcPr>
          <w:p w14:paraId="0ACC0839" w14:textId="77777777" w:rsidR="009E7B99" w:rsidRPr="009E7B99" w:rsidRDefault="00FB2971" w:rsidP="009E7B9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Kleiner gemischter Salat</w:t>
            </w:r>
          </w:p>
        </w:tc>
        <w:tc>
          <w:tcPr>
            <w:tcW w:w="539" w:type="dxa"/>
          </w:tcPr>
          <w:p w14:paraId="50641EEA" w14:textId="77777777" w:rsidR="009C2858" w:rsidRPr="008452AA" w:rsidRDefault="009C2858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2C02D74B" w14:textId="77777777" w:rsidR="009C2858" w:rsidRPr="005E178F" w:rsidRDefault="009C2858" w:rsidP="005E178F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9C2858" w:rsidRPr="005E178F" w14:paraId="0C2F23DB" w14:textId="77777777" w:rsidTr="00A80C4B">
        <w:tblPrEx>
          <w:jc w:val="left"/>
        </w:tblPrEx>
        <w:tc>
          <w:tcPr>
            <w:tcW w:w="7624" w:type="dxa"/>
            <w:gridSpan w:val="2"/>
          </w:tcPr>
          <w:p w14:paraId="12C94EDA" w14:textId="77777777" w:rsidR="009C2858" w:rsidRPr="008452AA" w:rsidRDefault="00FB2971" w:rsidP="005E178F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proofErr w:type="gram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Insalata</w:t>
            </w:r>
            <w:proofErr w:type="spellEnd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proofErr w:type="spell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grande</w:t>
            </w:r>
            <w:proofErr w:type="spellEnd"/>
            <w:proofErr w:type="gramEnd"/>
          </w:p>
        </w:tc>
        <w:tc>
          <w:tcPr>
            <w:tcW w:w="539" w:type="dxa"/>
          </w:tcPr>
          <w:p w14:paraId="4FE2C947" w14:textId="77777777" w:rsidR="009C2858" w:rsidRPr="008452AA" w:rsidRDefault="009C2858" w:rsidP="0072011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4A507897" w14:textId="77777777" w:rsidR="009C2858" w:rsidRPr="005E178F" w:rsidRDefault="005E178F" w:rsidP="005E178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="00FB297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€     </w:t>
            </w:r>
            <w:r w:rsidR="00395A1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7</w:t>
            </w:r>
            <w:r w:rsidR="008260B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</w:t>
            </w:r>
            <w:r w:rsidR="009C2858"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9C2858" w:rsidRPr="005E178F" w14:paraId="5068D784" w14:textId="77777777" w:rsidTr="00A80C4B">
        <w:tblPrEx>
          <w:jc w:val="left"/>
        </w:tblPrEx>
        <w:tc>
          <w:tcPr>
            <w:tcW w:w="7624" w:type="dxa"/>
            <w:gridSpan w:val="2"/>
          </w:tcPr>
          <w:p w14:paraId="077F4AB9" w14:textId="77777777" w:rsidR="009C2858" w:rsidRPr="008452AA" w:rsidRDefault="00FB2971" w:rsidP="005E178F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Großer gemischter Salat</w:t>
            </w:r>
          </w:p>
        </w:tc>
        <w:tc>
          <w:tcPr>
            <w:tcW w:w="539" w:type="dxa"/>
          </w:tcPr>
          <w:p w14:paraId="39625D98" w14:textId="77777777" w:rsidR="009C2858" w:rsidRPr="008452AA" w:rsidRDefault="009C2858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0DAD6783" w14:textId="77777777" w:rsidR="009C2858" w:rsidRPr="005E178F" w:rsidRDefault="009C2858" w:rsidP="005E178F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9C2858" w:rsidRPr="005E178F" w14:paraId="28674613" w14:textId="77777777" w:rsidTr="00A80C4B">
        <w:tblPrEx>
          <w:jc w:val="left"/>
        </w:tblPrEx>
        <w:tc>
          <w:tcPr>
            <w:tcW w:w="7624" w:type="dxa"/>
            <w:gridSpan w:val="2"/>
          </w:tcPr>
          <w:p w14:paraId="6120D55E" w14:textId="77777777" w:rsidR="009C2858" w:rsidRPr="008452AA" w:rsidRDefault="00FB2971" w:rsidP="005E178F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Rucola e </w:t>
            </w:r>
            <w:proofErr w:type="spell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parmigiano</w:t>
            </w:r>
            <w:proofErr w:type="spellEnd"/>
            <w:r w:rsidR="00261977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9C2858" w:rsidRPr="008452AA">
              <w:rPr>
                <w:bCs/>
                <w:iCs/>
                <w:sz w:val="28"/>
                <w:szCs w:val="28"/>
              </w:rPr>
              <w:t>(G)</w:t>
            </w:r>
          </w:p>
        </w:tc>
        <w:tc>
          <w:tcPr>
            <w:tcW w:w="539" w:type="dxa"/>
          </w:tcPr>
          <w:p w14:paraId="43A65F00" w14:textId="77777777" w:rsidR="009C2858" w:rsidRPr="008452AA" w:rsidRDefault="009C2858" w:rsidP="0072011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60975365" w14:textId="77777777" w:rsidR="009C2858" w:rsidRPr="005E178F" w:rsidRDefault="006C54A5" w:rsidP="006C54A5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="00FB297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€    </w:t>
            </w:r>
            <w:r w:rsidR="00395A1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11</w:t>
            </w:r>
            <w:r w:rsidR="009C2858"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9C2858" w:rsidRPr="005E178F" w14:paraId="0077DDEA" w14:textId="77777777" w:rsidTr="00A80C4B">
        <w:tblPrEx>
          <w:jc w:val="left"/>
        </w:tblPrEx>
        <w:tc>
          <w:tcPr>
            <w:tcW w:w="7624" w:type="dxa"/>
            <w:gridSpan w:val="2"/>
          </w:tcPr>
          <w:p w14:paraId="1CF80E76" w14:textId="77777777" w:rsidR="009C2858" w:rsidRPr="008452AA" w:rsidRDefault="00FB2971" w:rsidP="005E178F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Rucola mit Parmesan</w:t>
            </w:r>
          </w:p>
        </w:tc>
        <w:tc>
          <w:tcPr>
            <w:tcW w:w="539" w:type="dxa"/>
          </w:tcPr>
          <w:p w14:paraId="734F8A3F" w14:textId="77777777" w:rsidR="009C2858" w:rsidRPr="008452AA" w:rsidRDefault="009C2858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4D779ABB" w14:textId="77777777" w:rsidR="009C2858" w:rsidRPr="005E178F" w:rsidRDefault="009C2858" w:rsidP="005E178F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9C2858" w:rsidRPr="005E178F" w14:paraId="16CEC13D" w14:textId="77777777" w:rsidTr="00A80C4B">
        <w:tblPrEx>
          <w:jc w:val="left"/>
        </w:tblPrEx>
        <w:tc>
          <w:tcPr>
            <w:tcW w:w="7624" w:type="dxa"/>
            <w:gridSpan w:val="2"/>
          </w:tcPr>
          <w:p w14:paraId="118915A7" w14:textId="77777777" w:rsidR="00FC76B1" w:rsidRPr="00FC76B1" w:rsidRDefault="00FB2971" w:rsidP="00FC76B1">
            <w:pPr>
              <w:rPr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Insalata</w:t>
            </w:r>
            <w:proofErr w:type="spellEnd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proofErr w:type="spellStart"/>
            <w:r w:rsidR="009C2858"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pecorino</w:t>
            </w:r>
            <w:proofErr w:type="spellEnd"/>
            <w:r w:rsidR="00261977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9C2858" w:rsidRPr="008452AA">
              <w:rPr>
                <w:bCs/>
                <w:iCs/>
                <w:sz w:val="28"/>
                <w:szCs w:val="28"/>
              </w:rPr>
              <w:t>(G)</w:t>
            </w:r>
          </w:p>
        </w:tc>
        <w:tc>
          <w:tcPr>
            <w:tcW w:w="539" w:type="dxa"/>
          </w:tcPr>
          <w:p w14:paraId="5310719F" w14:textId="77777777" w:rsidR="009C2858" w:rsidRPr="008452AA" w:rsidRDefault="009C2858" w:rsidP="0072011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38E3D0D1" w14:textId="77777777" w:rsidR="009C2858" w:rsidRPr="005E178F" w:rsidRDefault="006C54A5" w:rsidP="006C54A5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="00FB297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 w:rsidR="0084235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€    </w:t>
            </w:r>
            <w:r w:rsidR="00395A1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11</w:t>
            </w:r>
            <w:r w:rsidR="009C2858" w:rsidRPr="005E178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9C2858" w:rsidRPr="008452AA" w14:paraId="52A5B215" w14:textId="77777777" w:rsidTr="00A80C4B">
        <w:tblPrEx>
          <w:jc w:val="left"/>
        </w:tblPrEx>
        <w:trPr>
          <w:trHeight w:val="1442"/>
        </w:trPr>
        <w:tc>
          <w:tcPr>
            <w:tcW w:w="7624" w:type="dxa"/>
            <w:gridSpan w:val="2"/>
          </w:tcPr>
          <w:p w14:paraId="14D7F670" w14:textId="77777777" w:rsidR="006C54A5" w:rsidRDefault="00FB2971" w:rsidP="00FC5FAD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</w:t>
            </w:r>
            <w:r w:rsidR="009C2858" w:rsidRPr="008452AA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Gemischter Salat mit Schafskäse</w:t>
            </w:r>
            <w:r w:rsidR="005374B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5374B9" w:rsidRPr="005374B9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und Oliven</w:t>
            </w:r>
            <w:r w:rsidR="009C2858" w:rsidRPr="005374B9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</w:p>
          <w:p w14:paraId="3C15DFC9" w14:textId="77777777" w:rsidR="006C54A5" w:rsidRDefault="00FB2971" w:rsidP="00FC5FAD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</w:t>
            </w:r>
            <w:proofErr w:type="spellStart"/>
            <w:r w:rsidR="006C54A5" w:rsidRPr="006C54A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Insalata</w:t>
            </w:r>
            <w:proofErr w:type="spellEnd"/>
            <w:r w:rsidR="006C54A5" w:rsidRPr="006C54A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proofErr w:type="spellStart"/>
            <w:r w:rsidR="006C54A5" w:rsidRPr="006C54A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Tonno</w:t>
            </w:r>
            <w:proofErr w:type="spellEnd"/>
            <w:r w:rsidR="009C2858" w:rsidRPr="006C54A5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</w:p>
          <w:p w14:paraId="2E36E53B" w14:textId="77777777" w:rsidR="00FC76B1" w:rsidRDefault="00FB2971" w:rsidP="00FC5FAD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</w:t>
            </w:r>
            <w:r w:rsidR="000B0CE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  <w:r w:rsidR="00D4515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  <w:r w:rsidR="006C54A5" w:rsidRP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Großer gemischter </w:t>
            </w:r>
            <w:proofErr w:type="gramStart"/>
            <w:r w:rsidR="006C54A5" w:rsidRP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Salat</w:t>
            </w:r>
            <w:r w:rsidR="009C2858" w:rsidRP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  <w:r w:rsid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mit</w:t>
            </w:r>
            <w:proofErr w:type="gramEnd"/>
            <w:r w:rsid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Thunfisch</w:t>
            </w:r>
            <w:r w:rsidR="00F04CD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</w:t>
            </w:r>
            <w:r w:rsidR="00FC76B1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F04CD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Oliven </w:t>
            </w:r>
            <w:r w:rsidR="00D23EBC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und</w:t>
            </w:r>
            <w:r w:rsidR="00FC76B1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Zwiebel  </w:t>
            </w:r>
          </w:p>
          <w:p w14:paraId="0B04DFA7" w14:textId="77777777" w:rsidR="009C2858" w:rsidRPr="004709B9" w:rsidRDefault="00FC76B1" w:rsidP="00FC5FAD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A80C4B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  </w:t>
            </w:r>
            <w:r w:rsidR="00D4515E" w:rsidRP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D4515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</w:t>
            </w:r>
            <w:r w:rsidR="00D4515E" w:rsidRPr="00D4515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  <w:r w:rsidR="00D4515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</w:t>
            </w:r>
            <w:r w:rsidR="006C54A5" w:rsidRPr="006C54A5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</w:t>
            </w:r>
            <w:r w:rsidR="006C54A5" w:rsidRPr="00842353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                     </w:t>
            </w:r>
            <w:r w:rsidR="00842353" w:rsidRPr="00842353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   </w:t>
            </w:r>
            <w:r w:rsidR="006C54A5" w:rsidRPr="00842353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                   </w:t>
            </w:r>
            <w:r w:rsidR="009C2858" w:rsidRPr="005374B9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                   </w:t>
            </w:r>
          </w:p>
        </w:tc>
        <w:tc>
          <w:tcPr>
            <w:tcW w:w="539" w:type="dxa"/>
          </w:tcPr>
          <w:p w14:paraId="5504CDA1" w14:textId="77777777" w:rsidR="009C2858" w:rsidRPr="008452AA" w:rsidRDefault="009C2858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2349" w:type="dxa"/>
            <w:gridSpan w:val="4"/>
          </w:tcPr>
          <w:p w14:paraId="345169AA" w14:textId="77777777" w:rsidR="005374B9" w:rsidRDefault="006C54A5" w:rsidP="00FC5FAD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</w:p>
          <w:p w14:paraId="324F5FDF" w14:textId="77777777" w:rsidR="00842353" w:rsidRDefault="006C54A5" w:rsidP="00FC5FAD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="00FB297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 w:rsidR="0084235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€    </w:t>
            </w:r>
            <w:r w:rsidR="00395A1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11</w:t>
            </w:r>
            <w:r w:rsidR="0084235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  <w:p w14:paraId="2A1DC1EF" w14:textId="77777777" w:rsidR="006C54A5" w:rsidRPr="005374B9" w:rsidRDefault="006C54A5" w:rsidP="00FC5FAD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</w:tbl>
    <w:p w14:paraId="39ADBBAD" w14:textId="77777777" w:rsidR="0014300F" w:rsidRPr="008452AA" w:rsidRDefault="0014300F" w:rsidP="003469A6">
      <w:pPr>
        <w:rPr>
          <w:rFonts w:ascii="Century Gothic" w:hAnsi="Century Gothic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082"/>
        <w:gridCol w:w="424"/>
        <w:gridCol w:w="1132"/>
      </w:tblGrid>
      <w:tr w:rsidR="0054694F" w:rsidRPr="008452AA" w14:paraId="2C377B5D" w14:textId="77777777" w:rsidTr="00AC3101">
        <w:tc>
          <w:tcPr>
            <w:tcW w:w="9747" w:type="dxa"/>
            <w:gridSpan w:val="3"/>
          </w:tcPr>
          <w:p w14:paraId="5905B2D7" w14:textId="77777777" w:rsidR="00056CC8" w:rsidRDefault="00854DAC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854DAC">
              <w:rPr>
                <w:rFonts w:ascii="Monotype Corsiva" w:hAnsi="Monotype Corsiva" w:cs="Lucida Calligraphy"/>
                <w:bCs/>
                <w:iCs/>
                <w:noProof/>
                <w:sz w:val="40"/>
                <w:szCs w:val="40"/>
                <w:lang w:val="de-DE"/>
              </w:rPr>
              <w:lastRenderedPageBreak/>
              <w:drawing>
                <wp:inline distT="0" distB="0" distL="0" distR="0" wp14:anchorId="0CC9C5CB" wp14:editId="33B5A2A9">
                  <wp:extent cx="1798560" cy="808054"/>
                  <wp:effectExtent l="0" t="0" r="5080" b="5080"/>
                  <wp:docPr id="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48" cy="84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AB786" w14:textId="77777777" w:rsidR="00056CC8" w:rsidRDefault="00056CC8" w:rsidP="00854DAC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124F6C38" w14:textId="77777777" w:rsidR="00B941AC" w:rsidRDefault="00B941AC" w:rsidP="00854DAC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0BF76056" w14:textId="77777777" w:rsidR="0054694F" w:rsidRPr="00AC3101" w:rsidRDefault="00CA6F2C" w:rsidP="00CA6F2C">
            <w:pPr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  <w:r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                       </w:t>
            </w:r>
            <w:r w:rsidR="0054694F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Primi Paste </w:t>
            </w:r>
            <w:proofErr w:type="spellStart"/>
            <w:r w:rsidR="00256651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C</w:t>
            </w:r>
            <w:r w:rsidR="00897F8A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lassi</w:t>
            </w:r>
            <w:r w:rsidR="00256651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ci</w:t>
            </w:r>
            <w:proofErr w:type="spellEnd"/>
          </w:p>
        </w:tc>
      </w:tr>
      <w:tr w:rsidR="0054694F" w:rsidRPr="00AC3101" w14:paraId="2A51A9CB" w14:textId="77777777" w:rsidTr="00AC3101">
        <w:tc>
          <w:tcPr>
            <w:tcW w:w="8188" w:type="dxa"/>
          </w:tcPr>
          <w:p w14:paraId="67847A7F" w14:textId="77777777" w:rsidR="006A4B79" w:rsidRPr="00AC3101" w:rsidRDefault="00CA6F2C" w:rsidP="00CA6F2C">
            <w:pPr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  <w:r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      </w:t>
            </w:r>
            <w:r w:rsidR="00AF0D82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Die </w:t>
            </w:r>
            <w:r w:rsidR="00980AAE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Klassiker der italienischen </w:t>
            </w:r>
            <w:r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Küche</w:t>
            </w:r>
            <w:r w:rsidR="000F1C02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         </w:t>
            </w:r>
            <w:r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         </w:t>
            </w:r>
          </w:p>
          <w:p w14:paraId="605C4090" w14:textId="77777777" w:rsidR="00B941AC" w:rsidRPr="00AC3101" w:rsidRDefault="00B941AC" w:rsidP="008814B4">
            <w:pPr>
              <w:jc w:val="center"/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</w:p>
          <w:p w14:paraId="4E25B9C4" w14:textId="77777777" w:rsidR="0054694F" w:rsidRPr="00AC3101" w:rsidRDefault="00980AAE" w:rsidP="00B0181B">
            <w:pPr>
              <w:jc w:val="center"/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  <w:r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</w:t>
            </w:r>
            <w:r w:rsidR="00B0181B"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</w:t>
            </w:r>
            <w:r w:rsidRPr="00AC3101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 xml:space="preserve">     </w:t>
            </w:r>
          </w:p>
        </w:tc>
        <w:tc>
          <w:tcPr>
            <w:tcW w:w="425" w:type="dxa"/>
          </w:tcPr>
          <w:p w14:paraId="18546BCC" w14:textId="77777777" w:rsidR="0054694F" w:rsidRPr="00AC3101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</w:p>
        </w:tc>
        <w:tc>
          <w:tcPr>
            <w:tcW w:w="1134" w:type="dxa"/>
          </w:tcPr>
          <w:p w14:paraId="79B8318B" w14:textId="77777777" w:rsidR="0054694F" w:rsidRPr="00AC3101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</w:p>
        </w:tc>
      </w:tr>
      <w:tr w:rsidR="0054694F" w:rsidRPr="00E63E59" w14:paraId="2C0F82F7" w14:textId="77777777" w:rsidTr="00AC3101">
        <w:tc>
          <w:tcPr>
            <w:tcW w:w="8188" w:type="dxa"/>
          </w:tcPr>
          <w:p w14:paraId="19EB93CF" w14:textId="77777777" w:rsidR="0054694F" w:rsidRPr="00E63E59" w:rsidRDefault="00DC281D" w:rsidP="00F40759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Spaghetti</w:t>
            </w:r>
            <w:r w:rsidR="006B2040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</w:t>
            </w: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a</w:t>
            </w:r>
            <w:r w:rsidR="00897F8A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glio e olio</w:t>
            </w:r>
            <w:r w:rsidR="001B4833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e peperoncino </w:t>
            </w:r>
          </w:p>
        </w:tc>
        <w:tc>
          <w:tcPr>
            <w:tcW w:w="425" w:type="dxa"/>
          </w:tcPr>
          <w:p w14:paraId="7D92357A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34" w:type="dxa"/>
          </w:tcPr>
          <w:p w14:paraId="6D1A7BE2" w14:textId="77777777" w:rsidR="0054694F" w:rsidRPr="00E63E59" w:rsidRDefault="00395A12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11</w:t>
            </w:r>
            <w:r w:rsidR="0054694F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E63E59" w14:paraId="1CE3E288" w14:textId="77777777" w:rsidTr="00AC3101">
        <w:tc>
          <w:tcPr>
            <w:tcW w:w="8188" w:type="dxa"/>
          </w:tcPr>
          <w:p w14:paraId="6A200CED" w14:textId="77777777" w:rsidR="00F41823" w:rsidRPr="00290D00" w:rsidRDefault="00AF0D82" w:rsidP="00B23470">
            <w:pPr>
              <w:rPr>
                <w:bCs/>
                <w:iCs/>
                <w:sz w:val="28"/>
                <w:szCs w:val="28"/>
              </w:rPr>
            </w:pPr>
            <w:r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M</w:t>
            </w:r>
            <w:r w:rsidR="0054694F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it Olivenöl, Knoblauch und </w:t>
            </w:r>
            <w:proofErr w:type="gramStart"/>
            <w:r w:rsidR="0054694F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Chilischoten</w:t>
            </w:r>
            <w:r w:rsidR="001B4833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 scharf</w:t>
            </w:r>
            <w:proofErr w:type="gramEnd"/>
            <w:r w:rsidR="001B4833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!</w:t>
            </w:r>
            <w:r w:rsidR="006230C7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(</w:t>
            </w:r>
            <w:r w:rsidR="006230C7" w:rsidRPr="00290D00">
              <w:rPr>
                <w:bCs/>
                <w:iCs/>
                <w:sz w:val="28"/>
                <w:szCs w:val="28"/>
              </w:rPr>
              <w:t>A,C*</w:t>
            </w:r>
            <w:r w:rsidR="00F1160F" w:rsidRPr="00290D00">
              <w:rPr>
                <w:bCs/>
                <w:iCs/>
                <w:sz w:val="28"/>
                <w:szCs w:val="28"/>
              </w:rPr>
              <w:t>,L)</w:t>
            </w:r>
          </w:p>
          <w:p w14:paraId="6A9CE013" w14:textId="77777777" w:rsidR="006909EF" w:rsidRDefault="006909EF" w:rsidP="00B23470">
            <w:pPr>
              <w:rPr>
                <w:bCs/>
                <w:iCs/>
                <w:sz w:val="32"/>
                <w:szCs w:val="32"/>
              </w:rPr>
            </w:pPr>
          </w:p>
          <w:p w14:paraId="1F4D1C09" w14:textId="77777777" w:rsidR="00B941AC" w:rsidRPr="00E63E59" w:rsidRDefault="00B941AC" w:rsidP="00B2347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425" w:type="dxa"/>
          </w:tcPr>
          <w:p w14:paraId="6C3944A8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6C0BD47E" w14:textId="77777777" w:rsidR="0054694F" w:rsidRPr="00E63E59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54694F" w:rsidRPr="00E63E59" w14:paraId="6690431A" w14:textId="77777777" w:rsidTr="00AC3101">
        <w:tc>
          <w:tcPr>
            <w:tcW w:w="8188" w:type="dxa"/>
          </w:tcPr>
          <w:p w14:paraId="6D763F83" w14:textId="77777777" w:rsidR="00FB6F94" w:rsidRPr="00E63E59" w:rsidRDefault="008260BA" w:rsidP="00F40759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Penne </w:t>
            </w:r>
            <w:r w:rsidR="00395A12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alla Norma</w:t>
            </w:r>
          </w:p>
        </w:tc>
        <w:tc>
          <w:tcPr>
            <w:tcW w:w="425" w:type="dxa"/>
          </w:tcPr>
          <w:p w14:paraId="6C6F8910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34" w:type="dxa"/>
          </w:tcPr>
          <w:p w14:paraId="0DEA0A0D" w14:textId="77777777" w:rsidR="0054694F" w:rsidRPr="00E63E59" w:rsidRDefault="001D60BF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12</w:t>
            </w:r>
            <w:r w:rsidR="009300A9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</w:t>
            </w:r>
            <w:r w:rsidR="0054694F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0</w:t>
            </w:r>
          </w:p>
        </w:tc>
      </w:tr>
      <w:tr w:rsidR="0054694F" w:rsidRPr="00E63E59" w14:paraId="5F8F7AB9" w14:textId="77777777" w:rsidTr="00AC3101">
        <w:tc>
          <w:tcPr>
            <w:tcW w:w="8188" w:type="dxa"/>
          </w:tcPr>
          <w:p w14:paraId="476B26FE" w14:textId="77777777" w:rsidR="00FB6F94" w:rsidRPr="00290D00" w:rsidRDefault="006B2040" w:rsidP="00B23470">
            <w:pPr>
              <w:rPr>
                <w:bCs/>
                <w:iCs/>
                <w:sz w:val="28"/>
                <w:szCs w:val="28"/>
              </w:rPr>
            </w:pPr>
            <w:r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Mit </w:t>
            </w:r>
            <w:proofErr w:type="gramStart"/>
            <w:r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</w:t>
            </w:r>
            <w:r w:rsidR="00044B83"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sauce</w:t>
            </w:r>
            <w:r w:rsidRPr="00290D00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8A5628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,</w:t>
            </w:r>
            <w:r w:rsidR="001D60B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Auberginen</w:t>
            </w:r>
            <w:proofErr w:type="gramEnd"/>
            <w:r w:rsidR="001D60B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und </w:t>
            </w:r>
            <w:proofErr w:type="spellStart"/>
            <w:r w:rsidR="001D60B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pecorino</w:t>
            </w:r>
            <w:proofErr w:type="spellEnd"/>
            <w:r w:rsidR="008A5628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Pr="00290D00">
              <w:rPr>
                <w:bCs/>
                <w:iCs/>
                <w:sz w:val="28"/>
                <w:szCs w:val="28"/>
              </w:rPr>
              <w:t xml:space="preserve"> </w:t>
            </w:r>
            <w:r w:rsidR="00F1160F" w:rsidRPr="00290D00">
              <w:rPr>
                <w:bCs/>
                <w:iCs/>
                <w:sz w:val="28"/>
                <w:szCs w:val="28"/>
              </w:rPr>
              <w:t>(A,C*,L)</w:t>
            </w:r>
          </w:p>
          <w:p w14:paraId="74C3C359" w14:textId="77777777" w:rsidR="006909EF" w:rsidRDefault="006909EF" w:rsidP="00B23470">
            <w:pPr>
              <w:rPr>
                <w:bCs/>
                <w:iCs/>
                <w:sz w:val="32"/>
                <w:szCs w:val="32"/>
              </w:rPr>
            </w:pPr>
          </w:p>
          <w:p w14:paraId="152A2ED0" w14:textId="77777777" w:rsidR="00B941AC" w:rsidRPr="00E63E59" w:rsidRDefault="00B941AC" w:rsidP="00B2347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425" w:type="dxa"/>
          </w:tcPr>
          <w:p w14:paraId="0E52903F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10747A96" w14:textId="77777777" w:rsidR="0054694F" w:rsidRPr="00E63E59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54694F" w:rsidRPr="00E63E59" w14:paraId="4BFDAC7C" w14:textId="77777777" w:rsidTr="00AC3101">
        <w:tc>
          <w:tcPr>
            <w:tcW w:w="8188" w:type="dxa"/>
          </w:tcPr>
          <w:p w14:paraId="1E63E7D2" w14:textId="77777777" w:rsidR="0054694F" w:rsidRPr="00E63E59" w:rsidRDefault="00D23EBC" w:rsidP="00F40759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Echte </w:t>
            </w:r>
            <w:r w:rsidR="00256651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Spaghetti alla </w:t>
            </w:r>
            <w:proofErr w:type="spellStart"/>
            <w:r w:rsidR="00256651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Carbonara</w:t>
            </w:r>
            <w:proofErr w:type="spellEnd"/>
          </w:p>
        </w:tc>
        <w:tc>
          <w:tcPr>
            <w:tcW w:w="425" w:type="dxa"/>
          </w:tcPr>
          <w:p w14:paraId="79C12A3E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34" w:type="dxa"/>
          </w:tcPr>
          <w:p w14:paraId="027E8D41" w14:textId="77777777" w:rsidR="0054694F" w:rsidRPr="00E63E59" w:rsidRDefault="00290D00" w:rsidP="006C54A5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4D5384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1</w:t>
            </w:r>
            <w:r w:rsidR="001D60BF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3</w:t>
            </w:r>
            <w:r w:rsidR="004D5384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CC5C8A" w14:paraId="39389FB7" w14:textId="77777777" w:rsidTr="00AC3101">
        <w:tc>
          <w:tcPr>
            <w:tcW w:w="8188" w:type="dxa"/>
          </w:tcPr>
          <w:p w14:paraId="5DCF01E4" w14:textId="77777777" w:rsidR="00FB6F94" w:rsidRPr="00575BD4" w:rsidRDefault="00AF0D82" w:rsidP="00B23470">
            <w:pPr>
              <w:rPr>
                <w:bCs/>
                <w:iCs/>
                <w:sz w:val="28"/>
                <w:szCs w:val="28"/>
                <w:lang w:val="it-IT"/>
              </w:rPr>
            </w:pP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Mit</w:t>
            </w:r>
            <w:proofErr w:type="spellEnd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</w:t>
            </w:r>
            <w:proofErr w:type="spellStart"/>
            <w:proofErr w:type="gramStart"/>
            <w:r w:rsidR="006C54A5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Guanciale</w:t>
            </w:r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,</w:t>
            </w:r>
            <w:r w:rsidR="006B2040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Ei</w:t>
            </w:r>
            <w:proofErr w:type="spellEnd"/>
            <w:proofErr w:type="gramEnd"/>
            <w:r w:rsidR="006B2040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, </w:t>
            </w:r>
            <w:r w:rsidR="004D5384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und Pecorino Romano</w:t>
            </w:r>
            <w:r w:rsidR="006B2040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</w:t>
            </w:r>
            <w:r w:rsidR="00F1160F" w:rsidRPr="00575BD4">
              <w:rPr>
                <w:bCs/>
                <w:iCs/>
                <w:sz w:val="28"/>
                <w:szCs w:val="28"/>
                <w:lang w:val="it-IT"/>
              </w:rPr>
              <w:t>(A,C,G,L)</w:t>
            </w:r>
          </w:p>
          <w:p w14:paraId="6988676F" w14:textId="77777777" w:rsidR="006909EF" w:rsidRPr="00575BD4" w:rsidRDefault="006909EF" w:rsidP="00B23470">
            <w:pPr>
              <w:rPr>
                <w:bCs/>
                <w:iCs/>
                <w:sz w:val="32"/>
                <w:szCs w:val="32"/>
                <w:lang w:val="it-IT"/>
              </w:rPr>
            </w:pPr>
          </w:p>
          <w:p w14:paraId="30F504D6" w14:textId="77777777" w:rsidR="00B941AC" w:rsidRPr="00575BD4" w:rsidRDefault="00B941AC" w:rsidP="00B23470">
            <w:pPr>
              <w:rPr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425" w:type="dxa"/>
          </w:tcPr>
          <w:p w14:paraId="42C754B7" w14:textId="77777777" w:rsidR="0054694F" w:rsidRPr="00575BD4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</w:p>
        </w:tc>
        <w:tc>
          <w:tcPr>
            <w:tcW w:w="1134" w:type="dxa"/>
          </w:tcPr>
          <w:p w14:paraId="7409DB8D" w14:textId="77777777" w:rsidR="0054694F" w:rsidRPr="00575BD4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</w:p>
        </w:tc>
      </w:tr>
      <w:tr w:rsidR="0054694F" w:rsidRPr="00E63E59" w14:paraId="5C9C9766" w14:textId="77777777" w:rsidTr="00AC3101">
        <w:tc>
          <w:tcPr>
            <w:tcW w:w="8188" w:type="dxa"/>
          </w:tcPr>
          <w:p w14:paraId="4C54141C" w14:textId="77777777" w:rsidR="0054694F" w:rsidRPr="00E63E59" w:rsidRDefault="001D60BF" w:rsidP="00F40759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proofErr w:type="spell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Lasagna</w:t>
            </w:r>
            <w:proofErr w:type="spellEnd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8A5628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al </w:t>
            </w:r>
            <w:r w:rsidR="00B45B1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Forno</w:t>
            </w:r>
          </w:p>
        </w:tc>
        <w:tc>
          <w:tcPr>
            <w:tcW w:w="425" w:type="dxa"/>
          </w:tcPr>
          <w:p w14:paraId="50944DD6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34" w:type="dxa"/>
          </w:tcPr>
          <w:p w14:paraId="647AF883" w14:textId="49D04F3D" w:rsidR="0054694F" w:rsidRPr="00E63E59" w:rsidRDefault="00290D00" w:rsidP="005E178F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F70E0C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1</w:t>
            </w:r>
            <w:r w:rsidR="00CC5C8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54694F" w:rsidRPr="00E63E5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E63E59" w14:paraId="30F13695" w14:textId="77777777" w:rsidTr="00AC3101">
        <w:tc>
          <w:tcPr>
            <w:tcW w:w="8188" w:type="dxa"/>
          </w:tcPr>
          <w:p w14:paraId="7E690DC6" w14:textId="77777777" w:rsidR="00FB6F94" w:rsidRPr="00B45B1D" w:rsidRDefault="001D60BF" w:rsidP="00B23470">
            <w:r>
              <w:rPr>
                <w:rFonts w:ascii="Monotype Corsiva" w:hAnsi="Monotype Corsiva"/>
                <w:sz w:val="28"/>
                <w:szCs w:val="28"/>
                <w:lang w:val="de-DE"/>
              </w:rPr>
              <w:t>Der Klassiker der italienischer Küche</w:t>
            </w:r>
            <w:r w:rsidR="00B45B1D">
              <w:rPr>
                <w:rFonts w:ascii="Monotype Corsiva" w:hAnsi="Monotype Corsiva"/>
                <w:sz w:val="28"/>
                <w:szCs w:val="28"/>
                <w:lang w:val="de-DE"/>
              </w:rPr>
              <w:t xml:space="preserve"> </w:t>
            </w:r>
            <w:r w:rsidR="00B45B1D" w:rsidRPr="00290D00">
              <w:rPr>
                <w:bCs/>
                <w:iCs/>
                <w:sz w:val="28"/>
                <w:szCs w:val="28"/>
                <w:lang w:val="de-DE"/>
              </w:rPr>
              <w:t>(</w:t>
            </w:r>
            <w:proofErr w:type="gramStart"/>
            <w:r w:rsidR="00B45B1D" w:rsidRPr="00290D00">
              <w:rPr>
                <w:bCs/>
                <w:iCs/>
                <w:sz w:val="28"/>
                <w:szCs w:val="28"/>
                <w:lang w:val="de-DE"/>
              </w:rPr>
              <w:t>A,G</w:t>
            </w:r>
            <w:proofErr w:type="gramEnd"/>
            <w:r>
              <w:rPr>
                <w:bCs/>
                <w:iCs/>
                <w:sz w:val="28"/>
                <w:szCs w:val="28"/>
                <w:lang w:val="de-DE"/>
              </w:rPr>
              <w:t>,C*,F*,M*,L,O</w:t>
            </w:r>
            <w:r w:rsidR="00B45B1D" w:rsidRPr="00290D00">
              <w:rPr>
                <w:bCs/>
                <w:iCs/>
                <w:sz w:val="28"/>
                <w:szCs w:val="28"/>
                <w:lang w:val="de-DE"/>
              </w:rPr>
              <w:t>)</w:t>
            </w:r>
            <w:r w:rsidR="00B45B1D">
              <w:rPr>
                <w:rFonts w:ascii="Monotype Corsiva" w:hAnsi="Monotype Corsiva"/>
                <w:sz w:val="28"/>
                <w:szCs w:val="28"/>
                <w:lang w:val="de-DE"/>
              </w:rPr>
              <w:t xml:space="preserve"> </w:t>
            </w:r>
          </w:p>
          <w:p w14:paraId="1F427073" w14:textId="77777777" w:rsidR="006909EF" w:rsidRDefault="004D10E1" w:rsidP="00B23470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 </w:t>
            </w:r>
          </w:p>
          <w:p w14:paraId="52E0A7A5" w14:textId="77777777" w:rsidR="00B941AC" w:rsidRPr="00B941AC" w:rsidRDefault="00B941AC" w:rsidP="00B2347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425" w:type="dxa"/>
          </w:tcPr>
          <w:p w14:paraId="0F8C43CE" w14:textId="77777777" w:rsidR="0054694F" w:rsidRPr="00E63E59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1311E7AB" w14:textId="77777777" w:rsidR="0054694F" w:rsidRPr="00E63E59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</w:tbl>
    <w:p w14:paraId="30C7B318" w14:textId="77777777" w:rsidR="0054694F" w:rsidRPr="00B941AC" w:rsidRDefault="004D10E1" w:rsidP="00A20451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40"/>
          <w:szCs w:val="40"/>
        </w:rPr>
        <w:t xml:space="preserve">Penne </w:t>
      </w:r>
      <w:r w:rsidR="00AF1FFD">
        <w:rPr>
          <w:rFonts w:ascii="Monotype Corsiva" w:hAnsi="Monotype Corsiva"/>
          <w:sz w:val="40"/>
          <w:szCs w:val="40"/>
        </w:rPr>
        <w:t xml:space="preserve">Primavera.    </w:t>
      </w:r>
      <w:r>
        <w:rPr>
          <w:rFonts w:ascii="Monotype Corsiva" w:hAnsi="Monotype Corsiva"/>
          <w:sz w:val="40"/>
          <w:szCs w:val="40"/>
        </w:rPr>
        <w:t xml:space="preserve">   </w:t>
      </w:r>
      <w:r w:rsidR="00980AAE" w:rsidRPr="00E63E59">
        <w:rPr>
          <w:rFonts w:ascii="Monotype Corsiva" w:hAnsi="Monotype Corsiva"/>
          <w:sz w:val="40"/>
          <w:szCs w:val="40"/>
        </w:rPr>
        <w:t xml:space="preserve">                               </w:t>
      </w:r>
      <w:r w:rsidR="00F70E0C" w:rsidRPr="00E63E59">
        <w:rPr>
          <w:rFonts w:ascii="Monotype Corsiva" w:hAnsi="Monotype Corsiva"/>
          <w:sz w:val="40"/>
          <w:szCs w:val="40"/>
        </w:rPr>
        <w:t xml:space="preserve">  </w:t>
      </w:r>
      <w:r w:rsidR="00980AAE" w:rsidRPr="00E63E59">
        <w:rPr>
          <w:rFonts w:ascii="Monotype Corsiva" w:hAnsi="Monotype Corsiva"/>
          <w:sz w:val="40"/>
          <w:szCs w:val="40"/>
        </w:rPr>
        <w:t xml:space="preserve">         </w:t>
      </w:r>
      <w:r w:rsidR="00FF2AA7">
        <w:rPr>
          <w:rFonts w:ascii="Monotype Corsiva" w:hAnsi="Monotype Corsiva"/>
          <w:sz w:val="40"/>
          <w:szCs w:val="40"/>
        </w:rPr>
        <w:t xml:space="preserve">          </w:t>
      </w:r>
      <w:r w:rsidR="00980AAE" w:rsidRPr="00E63E59">
        <w:rPr>
          <w:rFonts w:ascii="Monotype Corsiva" w:hAnsi="Monotype Corsiva"/>
          <w:sz w:val="40"/>
          <w:szCs w:val="40"/>
        </w:rPr>
        <w:t xml:space="preserve">   </w:t>
      </w:r>
      <w:r w:rsidR="00FF2AA7">
        <w:rPr>
          <w:rFonts w:ascii="Monotype Corsiva" w:hAnsi="Monotype Corsiva"/>
          <w:sz w:val="40"/>
          <w:szCs w:val="40"/>
        </w:rPr>
        <w:t xml:space="preserve">   </w:t>
      </w:r>
      <w:r w:rsidR="00B941AC">
        <w:rPr>
          <w:rFonts w:ascii="Monotype Corsiva" w:hAnsi="Monotype Corsiva"/>
          <w:sz w:val="40"/>
          <w:szCs w:val="40"/>
        </w:rPr>
        <w:t>€</w:t>
      </w:r>
      <w:r w:rsidR="00980AAE" w:rsidRPr="00E63E59">
        <w:rPr>
          <w:rFonts w:ascii="Monotype Corsiva" w:hAnsi="Monotype Corsiva"/>
          <w:sz w:val="40"/>
          <w:szCs w:val="40"/>
        </w:rPr>
        <w:t xml:space="preserve">     </w:t>
      </w:r>
      <w:r w:rsidR="00156027">
        <w:rPr>
          <w:rFonts w:ascii="Monotype Corsiva" w:hAnsi="Monotype Corsiva"/>
          <w:sz w:val="40"/>
          <w:szCs w:val="40"/>
        </w:rPr>
        <w:t>1</w:t>
      </w:r>
      <w:r w:rsidR="001D60BF">
        <w:rPr>
          <w:rFonts w:ascii="Monotype Corsiva" w:hAnsi="Monotype Corsiva"/>
          <w:sz w:val="40"/>
          <w:szCs w:val="40"/>
        </w:rPr>
        <w:t>2</w:t>
      </w:r>
      <w:r w:rsidR="008260BA" w:rsidRPr="00B941AC">
        <w:rPr>
          <w:rFonts w:ascii="Monotype Corsiva" w:hAnsi="Monotype Corsiva"/>
          <w:sz w:val="40"/>
          <w:szCs w:val="40"/>
        </w:rPr>
        <w:t>,5</w:t>
      </w:r>
      <w:r w:rsidR="00980AAE" w:rsidRPr="00B941AC">
        <w:rPr>
          <w:rFonts w:ascii="Monotype Corsiva" w:hAnsi="Monotype Corsiva"/>
          <w:sz w:val="40"/>
          <w:szCs w:val="40"/>
        </w:rPr>
        <w:t>0</w:t>
      </w:r>
    </w:p>
    <w:p w14:paraId="782E65B3" w14:textId="77777777" w:rsidR="00827DE0" w:rsidRPr="00290D00" w:rsidRDefault="004D10E1" w:rsidP="00B23470">
      <w:pPr>
        <w:rPr>
          <w:bCs/>
          <w:iCs/>
          <w:sz w:val="28"/>
          <w:szCs w:val="28"/>
          <w:lang w:val="de-DE"/>
        </w:rPr>
      </w:pPr>
      <w:r w:rsidRPr="00290D00">
        <w:rPr>
          <w:rFonts w:ascii="Monotype Corsiva" w:hAnsi="Monotype Corsiva"/>
          <w:sz w:val="28"/>
          <w:szCs w:val="28"/>
          <w:lang w:val="de-DE"/>
        </w:rPr>
        <w:t xml:space="preserve">Kurze Makkaroni mit </w:t>
      </w:r>
      <w:hyperlink r:id="rId10" w:tgtFrame="_blank" w:history="1">
        <w:r w:rsidRPr="00290D00">
          <w:rPr>
            <w:rStyle w:val="Hyperlink"/>
            <w:rFonts w:ascii="Monotype Corsiva" w:hAnsi="Monotype Corsiva"/>
            <w:color w:val="auto"/>
            <w:sz w:val="28"/>
            <w:szCs w:val="28"/>
            <w:u w:val="none"/>
          </w:rPr>
          <w:t>Cocktailtomaten</w:t>
        </w:r>
      </w:hyperlink>
      <w:r w:rsidRPr="00290D00">
        <w:rPr>
          <w:rFonts w:ascii="Monotype Corsiva" w:hAnsi="Monotype Corsiva"/>
          <w:sz w:val="28"/>
          <w:szCs w:val="28"/>
          <w:lang w:val="de-DE"/>
        </w:rPr>
        <w:t>,</w:t>
      </w:r>
      <w:r w:rsidR="00FF42BD">
        <w:rPr>
          <w:rFonts w:ascii="Monotype Corsiva" w:hAnsi="Monotype Corsiva"/>
          <w:sz w:val="28"/>
          <w:szCs w:val="28"/>
          <w:lang w:val="de-DE"/>
        </w:rPr>
        <w:t xml:space="preserve">Basilikum und Knoblauch </w:t>
      </w:r>
      <w:r w:rsidRPr="00290D00">
        <w:rPr>
          <w:rFonts w:ascii="Monotype Corsiva" w:hAnsi="Monotype Corsiva"/>
          <w:sz w:val="28"/>
          <w:szCs w:val="28"/>
          <w:lang w:val="de-DE"/>
        </w:rPr>
        <w:t xml:space="preserve"> </w:t>
      </w:r>
      <w:r w:rsidR="00635377" w:rsidRPr="00290D00">
        <w:rPr>
          <w:bCs/>
          <w:iCs/>
          <w:sz w:val="28"/>
          <w:szCs w:val="28"/>
          <w:lang w:val="de-DE"/>
        </w:rPr>
        <w:t>(A,G</w:t>
      </w:r>
      <w:r w:rsidR="0055689B" w:rsidRPr="00290D00">
        <w:rPr>
          <w:bCs/>
          <w:iCs/>
          <w:sz w:val="28"/>
          <w:szCs w:val="28"/>
          <w:lang w:val="de-DE"/>
        </w:rPr>
        <w:t>)</w:t>
      </w:r>
    </w:p>
    <w:p w14:paraId="270076E5" w14:textId="77777777" w:rsidR="006909EF" w:rsidRPr="00F53671" w:rsidRDefault="006909EF" w:rsidP="00B23470">
      <w:pPr>
        <w:rPr>
          <w:bCs/>
          <w:iCs/>
          <w:sz w:val="32"/>
          <w:szCs w:val="32"/>
          <w:lang w:val="de-DE"/>
        </w:rPr>
      </w:pPr>
    </w:p>
    <w:p w14:paraId="57DDF433" w14:textId="77777777" w:rsidR="007D296A" w:rsidRDefault="007D296A" w:rsidP="007D296A">
      <w:pPr>
        <w:rPr>
          <w:rFonts w:ascii="Monotype Corsiva" w:hAnsi="Monotype Corsiva"/>
          <w:sz w:val="40"/>
          <w:szCs w:val="40"/>
          <w:lang w:val="de-DE"/>
        </w:rPr>
      </w:pPr>
    </w:p>
    <w:p w14:paraId="78EE2D87" w14:textId="77777777" w:rsidR="00056CC8" w:rsidRDefault="00BD79F8" w:rsidP="007D296A">
      <w:pPr>
        <w:rPr>
          <w:bCs/>
          <w:iCs/>
          <w:sz w:val="32"/>
          <w:szCs w:val="32"/>
        </w:rPr>
      </w:pPr>
      <w:r>
        <w:rPr>
          <w:rFonts w:ascii="Monotype Corsiva" w:hAnsi="Monotype Corsiva"/>
          <w:sz w:val="40"/>
          <w:szCs w:val="40"/>
          <w:lang w:val="de-DE"/>
        </w:rPr>
        <w:t>P</w:t>
      </w:r>
      <w:r w:rsidR="00156027">
        <w:rPr>
          <w:rFonts w:ascii="Monotype Corsiva" w:hAnsi="Monotype Corsiva"/>
          <w:sz w:val="40"/>
          <w:szCs w:val="40"/>
          <w:lang w:val="de-DE"/>
        </w:rPr>
        <w:t>enne</w:t>
      </w:r>
      <w:r>
        <w:rPr>
          <w:rFonts w:ascii="Monotype Corsiva" w:hAnsi="Monotype Corsiva"/>
          <w:sz w:val="40"/>
          <w:szCs w:val="40"/>
          <w:lang w:val="de-DE"/>
        </w:rPr>
        <w:t xml:space="preserve"> al</w:t>
      </w:r>
      <w:r w:rsidR="001D60BF">
        <w:rPr>
          <w:rFonts w:ascii="Monotype Corsiva" w:hAnsi="Monotype Corsiva"/>
          <w:sz w:val="40"/>
          <w:szCs w:val="40"/>
          <w:lang w:val="de-DE"/>
        </w:rPr>
        <w:t xml:space="preserve"> </w:t>
      </w:r>
      <w:proofErr w:type="spellStart"/>
      <w:r w:rsidR="001D60BF">
        <w:rPr>
          <w:rFonts w:ascii="Monotype Corsiva" w:hAnsi="Monotype Corsiva"/>
          <w:sz w:val="40"/>
          <w:szCs w:val="40"/>
          <w:lang w:val="de-DE"/>
        </w:rPr>
        <w:t>Dolcelatte</w:t>
      </w:r>
      <w:proofErr w:type="spellEnd"/>
      <w:r w:rsidR="001D60BF">
        <w:rPr>
          <w:rFonts w:ascii="Monotype Corsiva" w:hAnsi="Monotype Corsiva"/>
          <w:sz w:val="40"/>
          <w:szCs w:val="40"/>
          <w:lang w:val="de-DE"/>
        </w:rPr>
        <w:t xml:space="preserve"> </w:t>
      </w:r>
      <w:r>
        <w:rPr>
          <w:rFonts w:ascii="Monotype Corsiva" w:hAnsi="Monotype Corsiva"/>
          <w:sz w:val="40"/>
          <w:szCs w:val="40"/>
          <w:lang w:val="de-DE"/>
        </w:rPr>
        <w:t xml:space="preserve">   </w:t>
      </w:r>
      <w:r w:rsidR="007D296A">
        <w:rPr>
          <w:rFonts w:ascii="Monotype Corsiva" w:hAnsi="Monotype Corsiva"/>
          <w:sz w:val="40"/>
          <w:szCs w:val="40"/>
          <w:lang w:val="de-DE"/>
        </w:rPr>
        <w:t xml:space="preserve"> </w:t>
      </w:r>
      <w:r w:rsidR="00AF29DE">
        <w:rPr>
          <w:rFonts w:ascii="Monotype Corsiva" w:hAnsi="Monotype Corsiva"/>
          <w:sz w:val="40"/>
          <w:szCs w:val="40"/>
          <w:lang w:val="de-DE"/>
        </w:rPr>
        <w:t xml:space="preserve">                  </w:t>
      </w:r>
      <w:r w:rsidR="007D296A">
        <w:rPr>
          <w:rFonts w:ascii="Monotype Corsiva" w:hAnsi="Monotype Corsiva"/>
          <w:sz w:val="40"/>
          <w:szCs w:val="40"/>
          <w:lang w:val="de-DE"/>
        </w:rPr>
        <w:t xml:space="preserve">               </w:t>
      </w:r>
      <w:r w:rsidR="00AF29DE">
        <w:rPr>
          <w:rFonts w:ascii="Monotype Corsiva" w:hAnsi="Monotype Corsiva"/>
          <w:sz w:val="40"/>
          <w:szCs w:val="40"/>
          <w:lang w:val="de-DE"/>
        </w:rPr>
        <w:t xml:space="preserve">              </w:t>
      </w:r>
      <w:r w:rsidR="00156027">
        <w:rPr>
          <w:rFonts w:ascii="Monotype Corsiva" w:hAnsi="Monotype Corsiva"/>
          <w:sz w:val="40"/>
          <w:szCs w:val="40"/>
          <w:lang w:val="de-DE"/>
        </w:rPr>
        <w:t xml:space="preserve">     </w:t>
      </w:r>
      <w:r w:rsidR="00AF29DE">
        <w:rPr>
          <w:rFonts w:ascii="Monotype Corsiva" w:hAnsi="Monotype Corsiva"/>
          <w:sz w:val="40"/>
          <w:szCs w:val="40"/>
          <w:lang w:val="de-DE"/>
        </w:rPr>
        <w:t xml:space="preserve">     €    1</w:t>
      </w:r>
      <w:r w:rsidR="001D60BF">
        <w:rPr>
          <w:rFonts w:ascii="Monotype Corsiva" w:hAnsi="Monotype Corsiva"/>
          <w:sz w:val="40"/>
          <w:szCs w:val="40"/>
          <w:lang w:val="de-DE"/>
        </w:rPr>
        <w:t>3</w:t>
      </w:r>
      <w:r w:rsidR="007D296A">
        <w:rPr>
          <w:rFonts w:ascii="Monotype Corsiva" w:hAnsi="Monotype Corsiva"/>
          <w:sz w:val="40"/>
          <w:szCs w:val="40"/>
          <w:lang w:val="de-DE"/>
        </w:rPr>
        <w:t>,90</w:t>
      </w:r>
      <w:r w:rsidR="00F70E0C" w:rsidRPr="006F5EC3">
        <w:rPr>
          <w:bCs/>
          <w:iCs/>
          <w:sz w:val="32"/>
          <w:szCs w:val="32"/>
        </w:rPr>
        <w:t xml:space="preserve"> </w:t>
      </w:r>
    </w:p>
    <w:p w14:paraId="64558E8D" w14:textId="151E67E2" w:rsidR="00BD79F8" w:rsidRDefault="00156027" w:rsidP="00BD79F8">
      <w:pPr>
        <w:rPr>
          <w:bCs/>
          <w:iCs/>
          <w:sz w:val="28"/>
          <w:szCs w:val="28"/>
          <w:lang w:val="de-DE"/>
        </w:rPr>
      </w:pPr>
      <w:r w:rsidRPr="00156027">
        <w:rPr>
          <w:rFonts w:ascii="Monotype Corsiva" w:hAnsi="Monotype Corsiva"/>
          <w:sz w:val="28"/>
          <w:szCs w:val="28"/>
          <w:lang w:val="de-DE"/>
        </w:rPr>
        <w:t>Kurze Makkaroni</w:t>
      </w:r>
      <w:r w:rsidR="00BD79F8" w:rsidRPr="00156027">
        <w:rPr>
          <w:rFonts w:ascii="Monotype Corsiva" w:hAnsi="Monotype Corsiva"/>
          <w:sz w:val="28"/>
          <w:szCs w:val="28"/>
        </w:rPr>
        <w:t xml:space="preserve"> mit </w:t>
      </w:r>
      <w:proofErr w:type="spellStart"/>
      <w:r w:rsidR="001D60BF">
        <w:rPr>
          <w:rFonts w:ascii="Monotype Corsiva" w:hAnsi="Monotype Corsiva"/>
          <w:sz w:val="28"/>
          <w:szCs w:val="28"/>
        </w:rPr>
        <w:t>Dolcelatte</w:t>
      </w:r>
      <w:proofErr w:type="spellEnd"/>
      <w:r w:rsidR="001D60BF">
        <w:rPr>
          <w:rFonts w:ascii="Monotype Corsiva" w:hAnsi="Monotype Corsiva"/>
          <w:sz w:val="28"/>
          <w:szCs w:val="28"/>
        </w:rPr>
        <w:t xml:space="preserve"> Sauce</w:t>
      </w:r>
      <w:r w:rsidR="00DA1BEC">
        <w:rPr>
          <w:rFonts w:ascii="Monotype Corsiva" w:hAnsi="Monotype Corsiva"/>
          <w:sz w:val="28"/>
          <w:szCs w:val="28"/>
          <w:lang w:val="de-DE"/>
        </w:rPr>
        <w:t xml:space="preserve"> </w:t>
      </w:r>
      <w:r w:rsidR="00DA1BEC" w:rsidRPr="00290D00">
        <w:rPr>
          <w:bCs/>
          <w:iCs/>
          <w:sz w:val="28"/>
          <w:szCs w:val="28"/>
          <w:lang w:val="de-DE"/>
        </w:rPr>
        <w:t>(</w:t>
      </w:r>
      <w:proofErr w:type="gramStart"/>
      <w:r w:rsidR="00DA1BEC" w:rsidRPr="00290D00">
        <w:rPr>
          <w:bCs/>
          <w:iCs/>
          <w:sz w:val="28"/>
          <w:szCs w:val="28"/>
          <w:lang w:val="de-DE"/>
        </w:rPr>
        <w:t>A,G</w:t>
      </w:r>
      <w:proofErr w:type="gramEnd"/>
      <w:r w:rsidR="00DA1BEC" w:rsidRPr="00290D00">
        <w:rPr>
          <w:bCs/>
          <w:iCs/>
          <w:sz w:val="28"/>
          <w:szCs w:val="28"/>
          <w:lang w:val="de-DE"/>
        </w:rPr>
        <w:t>)</w:t>
      </w:r>
    </w:p>
    <w:p w14:paraId="4A83F921" w14:textId="77777777" w:rsidR="000B7C16" w:rsidRPr="00BD79F8" w:rsidRDefault="000B7C16" w:rsidP="00BD79F8"/>
    <w:p w14:paraId="6494E584" w14:textId="16BDC7C2" w:rsidR="00056CC8" w:rsidRPr="005711DB" w:rsidRDefault="005711DB" w:rsidP="005711D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   </w:t>
      </w:r>
      <w:r w:rsidRPr="005711DB">
        <w:rPr>
          <w:rFonts w:ascii="Monotype Corsiva" w:hAnsi="Monotype Corsiva"/>
          <w:sz w:val="28"/>
          <w:szCs w:val="28"/>
        </w:rPr>
        <w:t>Trattoria la Sicilia</w:t>
      </w:r>
    </w:p>
    <w:p w14:paraId="3F35F350" w14:textId="4FF36F65" w:rsidR="0014300F" w:rsidRPr="00290D00" w:rsidRDefault="005711DB" w:rsidP="00510250">
      <w:pPr>
        <w:rPr>
          <w:rFonts w:ascii="Monotype Corsiva" w:hAnsi="Monotype Corsiva"/>
          <w:bCs/>
          <w:iCs/>
          <w:sz w:val="28"/>
          <w:szCs w:val="28"/>
        </w:rPr>
      </w:pPr>
      <w:r>
        <w:rPr>
          <w:rFonts w:ascii="Monotype Corsiva" w:hAnsi="Monotype Corsiva"/>
          <w:bCs/>
          <w:iCs/>
          <w:sz w:val="28"/>
          <w:szCs w:val="28"/>
        </w:rPr>
        <w:t xml:space="preserve">                                                          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D9492C9" wp14:editId="625DBB41">
            <wp:extent cx="1145540" cy="927567"/>
            <wp:effectExtent l="0" t="0" r="0" b="0"/>
            <wp:docPr id="4" name="Grafik 4" descr="Ein Bild, das Emblem, Logo, Symbol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mblem, Logo, Symbol, Markenzeich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282" cy="104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iCs/>
          <w:sz w:val="28"/>
          <w:szCs w:val="28"/>
        </w:rPr>
        <w:t xml:space="preserve">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922"/>
        <w:gridCol w:w="566"/>
        <w:gridCol w:w="1150"/>
      </w:tblGrid>
      <w:tr w:rsidR="0054694F" w:rsidRPr="008452AA" w14:paraId="77549C68" w14:textId="77777777" w:rsidTr="005711DB">
        <w:trPr>
          <w:trHeight w:val="141"/>
        </w:trPr>
        <w:tc>
          <w:tcPr>
            <w:tcW w:w="9638" w:type="dxa"/>
            <w:gridSpan w:val="3"/>
          </w:tcPr>
          <w:p w14:paraId="13C40F4B" w14:textId="77777777" w:rsidR="0014485E" w:rsidRDefault="0014485E" w:rsidP="0051025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5A2E03C9" wp14:editId="3254206B">
                  <wp:extent cx="1800225" cy="904875"/>
                  <wp:effectExtent l="19050" t="0" r="9525" b="0"/>
                  <wp:docPr id="1" name="Bild 1" descr="C:\Users\pippo\AppData\Local\Microsoft\Windows\Temporary Internet Files\Content.Word\lasicilia5cmD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ppo\AppData\Local\Microsoft\Windows\Temporary Internet Files\Content.Word\lasicilia5cmD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B71CE" w14:textId="77777777" w:rsidR="00D12518" w:rsidRPr="006805DF" w:rsidRDefault="00D12518" w:rsidP="006E3B04">
            <w:pPr>
              <w:rPr>
                <w:rFonts w:ascii="Monotype Corsiva" w:hAnsi="Monotype Corsiva" w:cs="Lucida Calligraphy"/>
                <w:bCs/>
                <w:iCs/>
                <w:sz w:val="10"/>
                <w:szCs w:val="10"/>
              </w:rPr>
            </w:pPr>
          </w:p>
          <w:p w14:paraId="7799E990" w14:textId="77777777" w:rsidR="006909EF" w:rsidRDefault="0054694F" w:rsidP="00F27F92">
            <w:pPr>
              <w:jc w:val="center"/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 xml:space="preserve">Secondi di </w:t>
            </w:r>
            <w:proofErr w:type="spellStart"/>
            <w:r w:rsidRPr="00A329A6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>Pesce</w:t>
            </w:r>
            <w:proofErr w:type="spellEnd"/>
            <w:r w:rsidRPr="00A329A6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 xml:space="preserve"> </w:t>
            </w:r>
            <w:r w:rsidR="00827DE0" w:rsidRPr="00A329A6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>–</w:t>
            </w:r>
            <w:r w:rsidRPr="00A329A6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 xml:space="preserve"> Fischgerichte</w:t>
            </w:r>
          </w:p>
          <w:p w14:paraId="66A23192" w14:textId="77777777" w:rsidR="00FC76B1" w:rsidRPr="00A329A6" w:rsidRDefault="00FC76B1" w:rsidP="00F27F92">
            <w:pPr>
              <w:jc w:val="center"/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</w:pPr>
          </w:p>
        </w:tc>
      </w:tr>
      <w:tr w:rsidR="0014485E" w:rsidRPr="008452AA" w14:paraId="3CC0AF94" w14:textId="77777777" w:rsidTr="005711DB">
        <w:trPr>
          <w:trHeight w:val="141"/>
        </w:trPr>
        <w:tc>
          <w:tcPr>
            <w:tcW w:w="9638" w:type="dxa"/>
            <w:gridSpan w:val="3"/>
          </w:tcPr>
          <w:p w14:paraId="040130FB" w14:textId="77777777" w:rsidR="00697FDF" w:rsidRPr="008452AA" w:rsidRDefault="00697FDF" w:rsidP="006E3B04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54694F" w:rsidRPr="008452AA" w14:paraId="2195C78B" w14:textId="77777777" w:rsidTr="005711DB">
        <w:tc>
          <w:tcPr>
            <w:tcW w:w="7922" w:type="dxa"/>
          </w:tcPr>
          <w:p w14:paraId="471C828D" w14:textId="77777777" w:rsidR="0054694F" w:rsidRPr="003469A6" w:rsidRDefault="0054694F" w:rsidP="001B04B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</w:pPr>
            <w:r w:rsidRPr="00346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 xml:space="preserve">Branzino </w:t>
            </w:r>
            <w:proofErr w:type="spellStart"/>
            <w:r w:rsidRPr="00346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>alla</w:t>
            </w:r>
            <w:proofErr w:type="spellEnd"/>
            <w:r w:rsidRPr="00346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346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>griglia</w:t>
            </w:r>
            <w:proofErr w:type="spellEnd"/>
            <w:r w:rsidR="005233E7" w:rsidRPr="00346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566" w:type="dxa"/>
          </w:tcPr>
          <w:p w14:paraId="2BC9477F" w14:textId="77777777" w:rsidR="0054694F" w:rsidRPr="00A329A6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50" w:type="dxa"/>
          </w:tcPr>
          <w:p w14:paraId="63C898AB" w14:textId="77777777" w:rsidR="0054694F" w:rsidRPr="00A329A6" w:rsidRDefault="000F0BCA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1D60BF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3</w:t>
            </w:r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8452AA" w14:paraId="082F75C2" w14:textId="77777777" w:rsidTr="005711DB">
        <w:trPr>
          <w:trHeight w:val="279"/>
        </w:trPr>
        <w:tc>
          <w:tcPr>
            <w:tcW w:w="7922" w:type="dxa"/>
          </w:tcPr>
          <w:p w14:paraId="0A14D6CC" w14:textId="77777777" w:rsidR="00FF42BD" w:rsidRDefault="0054694F" w:rsidP="001B04B7">
            <w:pPr>
              <w:rPr>
                <w:rFonts w:ascii="Monotype Corsiva" w:hAnsi="Monotype Corsiva"/>
                <w:bCs/>
                <w:iCs/>
                <w:sz w:val="28"/>
                <w:szCs w:val="28"/>
                <w:lang w:val="en-US"/>
              </w:rPr>
            </w:pPr>
            <w:r w:rsidRPr="009F1EB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Wolfsbarsch vom Grill</w:t>
            </w:r>
            <w:r w:rsidR="009F1EB6" w:rsidRPr="009F1EB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9F1EB6" w:rsidRPr="009F1EB6">
              <w:rPr>
                <w:rFonts w:ascii="Monotype Corsiva" w:hAnsi="Monotype Corsiva"/>
                <w:bCs/>
                <w:iCs/>
                <w:sz w:val="28"/>
                <w:szCs w:val="28"/>
                <w:lang w:val="en-US"/>
              </w:rPr>
              <w:t>(D)</w:t>
            </w:r>
          </w:p>
          <w:p w14:paraId="5C810588" w14:textId="77777777" w:rsidR="00FC76B1" w:rsidRPr="009F1EB6" w:rsidRDefault="00FC76B1" w:rsidP="001B04B7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5CBE1FCD" w14:textId="77777777" w:rsidR="00A329A6" w:rsidRPr="00002DFD" w:rsidRDefault="00A329A6" w:rsidP="00002DFD">
            <w:pPr>
              <w:rPr>
                <w:rFonts w:ascii="Monotype Corsiva" w:hAnsi="Monotype Corsiva" w:cs="Lucida Calligraphy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</w:tcPr>
          <w:p w14:paraId="04D6DCCF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50" w:type="dxa"/>
          </w:tcPr>
          <w:p w14:paraId="41E1A2CD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58C9ECA7" w14:textId="77777777" w:rsidTr="005711DB">
        <w:tc>
          <w:tcPr>
            <w:tcW w:w="7922" w:type="dxa"/>
          </w:tcPr>
          <w:p w14:paraId="1FC53A71" w14:textId="77777777" w:rsidR="0054694F" w:rsidRPr="00A329A6" w:rsidRDefault="00871E79" w:rsidP="001B04B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proofErr w:type="spellStart"/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Gamberoni</w:t>
            </w:r>
            <w:proofErr w:type="spellEnd"/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alla </w:t>
            </w:r>
            <w:proofErr w:type="spellStart"/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griglia</w:t>
            </w:r>
            <w:proofErr w:type="spellEnd"/>
            <w:r w:rsidR="00D31478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</w:t>
            </w:r>
            <w:r w:rsidR="00D31478" w:rsidRPr="00002DFD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</w:p>
        </w:tc>
        <w:tc>
          <w:tcPr>
            <w:tcW w:w="566" w:type="dxa"/>
          </w:tcPr>
          <w:p w14:paraId="6C5FC5E8" w14:textId="77777777" w:rsidR="0054694F" w:rsidRPr="00A329A6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50" w:type="dxa"/>
          </w:tcPr>
          <w:p w14:paraId="313852B6" w14:textId="68B87AFA" w:rsidR="0054694F" w:rsidRPr="00A329A6" w:rsidRDefault="00697FD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CC5C8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8452AA" w14:paraId="7CD5F6E1" w14:textId="77777777" w:rsidTr="005711DB">
        <w:tc>
          <w:tcPr>
            <w:tcW w:w="7922" w:type="dxa"/>
          </w:tcPr>
          <w:p w14:paraId="5588A905" w14:textId="77777777" w:rsidR="00016175" w:rsidRDefault="0054694F" w:rsidP="00144EFB">
            <w:pPr>
              <w:spacing w:after="120"/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  <w:r w:rsidRPr="009F1EB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Riesengarnelen vom Grill auf frischem Salat</w:t>
            </w:r>
            <w:r w:rsidR="009F1EB6" w:rsidRPr="009F1EB6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9F1EB6" w:rsidRPr="009F1EB6">
              <w:rPr>
                <w:rFonts w:ascii="Monotype Corsiva" w:hAnsi="Monotype Corsiva"/>
                <w:bCs/>
                <w:iCs/>
                <w:sz w:val="28"/>
                <w:szCs w:val="28"/>
              </w:rPr>
              <w:t>(B)</w:t>
            </w:r>
          </w:p>
          <w:p w14:paraId="76C9034C" w14:textId="77777777" w:rsidR="00FC76B1" w:rsidRPr="009F1EB6" w:rsidRDefault="00FC76B1" w:rsidP="00144EFB">
            <w:pPr>
              <w:spacing w:after="120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  <w:p w14:paraId="18907CB0" w14:textId="77777777" w:rsidR="00A329A6" w:rsidRPr="00002DFD" w:rsidRDefault="00A329A6" w:rsidP="00002DFD">
            <w:pPr>
              <w:rPr>
                <w:rFonts w:ascii="Monotype Corsiva" w:hAnsi="Monotype Corsiva" w:cs="Lucida Calligraphy"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</w:tcPr>
          <w:p w14:paraId="7A0C2BFF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50" w:type="dxa"/>
          </w:tcPr>
          <w:p w14:paraId="4000E174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6A06D636" w14:textId="77777777" w:rsidTr="005711DB">
        <w:trPr>
          <w:trHeight w:val="192"/>
        </w:trPr>
        <w:tc>
          <w:tcPr>
            <w:tcW w:w="7922" w:type="dxa"/>
          </w:tcPr>
          <w:p w14:paraId="376D0A7A" w14:textId="77777777" w:rsidR="0054694F" w:rsidRPr="00A329A6" w:rsidRDefault="0054694F" w:rsidP="001B04B7">
            <w:pPr>
              <w:spacing w:before="100" w:beforeAutospacing="1" w:after="100" w:afterAutospacing="1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Filetti</w:t>
            </w:r>
            <w:r w:rsidR="00871E79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di B</w:t>
            </w: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ranzino </w:t>
            </w:r>
            <w:r w:rsidR="00871E79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alla </w:t>
            </w:r>
            <w:proofErr w:type="spellStart"/>
            <w:r w:rsidR="00871E79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C</w:t>
            </w:r>
            <w:r w:rsidR="006F5184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>atanisi</w:t>
            </w:r>
            <w:proofErr w:type="spellEnd"/>
            <w:r w:rsidR="003F0375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</w:t>
            </w:r>
            <w:r w:rsidR="005233E7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  <w:t xml:space="preserve"> </w:t>
            </w:r>
          </w:p>
        </w:tc>
        <w:tc>
          <w:tcPr>
            <w:tcW w:w="566" w:type="dxa"/>
          </w:tcPr>
          <w:p w14:paraId="6D37C428" w14:textId="77777777" w:rsidR="0054694F" w:rsidRPr="00A329A6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50" w:type="dxa"/>
          </w:tcPr>
          <w:p w14:paraId="0F6D2A92" w14:textId="4A07F42F" w:rsidR="0054694F" w:rsidRPr="00A329A6" w:rsidRDefault="00697FD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CC5C8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4</w:t>
            </w:r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54694F" w:rsidRPr="008452AA" w14:paraId="3B587195" w14:textId="77777777" w:rsidTr="005711DB">
        <w:tc>
          <w:tcPr>
            <w:tcW w:w="7922" w:type="dxa"/>
          </w:tcPr>
          <w:p w14:paraId="2354D825" w14:textId="77777777" w:rsidR="00A329A6" w:rsidRPr="009F1EB6" w:rsidRDefault="0054694F" w:rsidP="00144EFB">
            <w:pPr>
              <w:pStyle w:val="berschrift3"/>
              <w:spacing w:before="0" w:after="120"/>
              <w:rPr>
                <w:rStyle w:val="Hyperlink"/>
                <w:rFonts w:ascii="Monotype Corsiva" w:hAnsi="Monotype Corsiva"/>
                <w:b w:val="0"/>
                <w:color w:val="000000" w:themeColor="text1"/>
                <w:sz w:val="28"/>
                <w:szCs w:val="28"/>
                <w:u w:val="none"/>
              </w:rPr>
            </w:pPr>
            <w:r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>Wolfsbarsch</w:t>
            </w:r>
            <w:r w:rsidR="00BA3D49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>file</w:t>
            </w:r>
            <w:r w:rsidR="00AF0D82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>t</w:t>
            </w:r>
            <w:r w:rsidR="006F5184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6F5184" w:rsidRPr="009F1EB6">
              <w:rPr>
                <w:rFonts w:ascii="Monotype Corsiva" w:hAnsi="Monotype Corsiva" w:cs="Lucida Calligraphy"/>
                <w:b w:val="0"/>
                <w:iCs/>
                <w:color w:val="000000" w:themeColor="text1"/>
                <w:sz w:val="28"/>
                <w:szCs w:val="28"/>
              </w:rPr>
              <w:t>mit</w:t>
            </w:r>
            <w:r w:rsidR="005233E7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 xml:space="preserve"> Shrimps,</w:t>
            </w:r>
            <w:r w:rsidR="00B45B1D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412FD7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 xml:space="preserve">Weißwein </w:t>
            </w:r>
            <w:r w:rsidR="006F5184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>und</w:t>
            </w:r>
            <w:r w:rsidR="00F351F6" w:rsidRPr="009F1EB6">
              <w:rPr>
                <w:rFonts w:ascii="Monotype Corsiva" w:hAnsi="Monotype Corsiva" w:cs="Lucida Calligraphy"/>
                <w:b w:val="0"/>
                <w:bCs w:val="0"/>
                <w:iCs/>
                <w:color w:val="000000" w:themeColor="text1"/>
                <w:sz w:val="28"/>
                <w:szCs w:val="28"/>
              </w:rPr>
              <w:t xml:space="preserve"> </w:t>
            </w:r>
            <w:hyperlink r:id="rId11" w:tgtFrame="_blank" w:history="1">
              <w:r w:rsidR="00F351F6" w:rsidRPr="009F1EB6">
                <w:rPr>
                  <w:rStyle w:val="Hyperlink"/>
                  <w:rFonts w:ascii="Monotype Corsiva" w:hAnsi="Monotype Corsiva"/>
                  <w:b w:val="0"/>
                  <w:color w:val="000000" w:themeColor="text1"/>
                  <w:sz w:val="28"/>
                  <w:szCs w:val="28"/>
                  <w:u w:val="none"/>
                </w:rPr>
                <w:t>Cocktailtomaten</w:t>
              </w:r>
            </w:hyperlink>
            <w:r w:rsidR="009F1EB6" w:rsidRPr="009F1EB6">
              <w:rPr>
                <w:rFonts w:ascii="Monotype Corsiva" w:hAnsi="Monotype Corsiva"/>
                <w:bCs w:val="0"/>
                <w:iCs/>
                <w:color w:val="000000" w:themeColor="text1"/>
                <w:sz w:val="28"/>
                <w:szCs w:val="28"/>
              </w:rPr>
              <w:t>(D,B,O)</w:t>
            </w:r>
          </w:p>
          <w:p w14:paraId="08F4C6F5" w14:textId="77777777" w:rsidR="00075E92" w:rsidRPr="00075E92" w:rsidRDefault="00075E92" w:rsidP="00075E92"/>
        </w:tc>
        <w:tc>
          <w:tcPr>
            <w:tcW w:w="566" w:type="dxa"/>
          </w:tcPr>
          <w:p w14:paraId="31814B5E" w14:textId="77777777" w:rsidR="0054694F" w:rsidRPr="008452AA" w:rsidRDefault="0054694F" w:rsidP="00F351F6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50" w:type="dxa"/>
          </w:tcPr>
          <w:p w14:paraId="48352EFD" w14:textId="77777777" w:rsidR="0054694F" w:rsidRPr="008452AA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72104139" w14:textId="77777777" w:rsidTr="005711DB">
        <w:trPr>
          <w:trHeight w:val="269"/>
        </w:trPr>
        <w:tc>
          <w:tcPr>
            <w:tcW w:w="7922" w:type="dxa"/>
          </w:tcPr>
          <w:p w14:paraId="4B0A3A85" w14:textId="77777777" w:rsidR="0054694F" w:rsidRPr="003469A6" w:rsidRDefault="00AF29DE" w:rsidP="001B04B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>Tonno</w:t>
            </w:r>
            <w:proofErr w:type="spellEnd"/>
            <w:r w:rsidR="003469A6" w:rsidRPr="00AD4300">
              <w:rPr>
                <w:rFonts w:ascii="Monotype Corsiva" w:hAnsi="Monotype Corsiva"/>
                <w:bCs/>
                <w:iCs/>
                <w:sz w:val="40"/>
                <w:szCs w:val="40"/>
                <w:lang w:val="en-US"/>
              </w:rPr>
              <w:t xml:space="preserve"> </w:t>
            </w:r>
            <w:proofErr w:type="spellStart"/>
            <w:r w:rsidR="00224A68" w:rsidRPr="00AD4300">
              <w:rPr>
                <w:rFonts w:ascii="Monotype Corsiva" w:hAnsi="Monotype Corsiva"/>
                <w:bCs/>
                <w:iCs/>
                <w:sz w:val="40"/>
                <w:szCs w:val="40"/>
                <w:lang w:val="en-US"/>
              </w:rPr>
              <w:t>alla</w:t>
            </w:r>
            <w:proofErr w:type="spellEnd"/>
            <w:r w:rsidR="001D60BF">
              <w:rPr>
                <w:rFonts w:ascii="Monotype Corsiva" w:hAnsi="Monotype Corsiva"/>
                <w:bCs/>
                <w:iCs/>
                <w:sz w:val="40"/>
                <w:szCs w:val="40"/>
                <w:lang w:val="en-US"/>
              </w:rPr>
              <w:t xml:space="preserve"> Siciliana</w:t>
            </w:r>
          </w:p>
        </w:tc>
        <w:tc>
          <w:tcPr>
            <w:tcW w:w="566" w:type="dxa"/>
          </w:tcPr>
          <w:p w14:paraId="6273CE8A" w14:textId="77777777" w:rsidR="0054694F" w:rsidRPr="00A329A6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50" w:type="dxa"/>
          </w:tcPr>
          <w:p w14:paraId="0FC77640" w14:textId="77777777" w:rsidR="0054694F" w:rsidRPr="00A329A6" w:rsidRDefault="003469A6" w:rsidP="00EE6D21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2</w:t>
            </w:r>
            <w:r w:rsidR="006D633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4</w:t>
            </w:r>
            <w:r w:rsidR="009B2107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</w:t>
            </w:r>
            <w:r w:rsidR="006D633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9</w:t>
            </w:r>
            <w:r w:rsidR="0054694F" w:rsidRPr="00A329A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0</w:t>
            </w:r>
          </w:p>
        </w:tc>
      </w:tr>
      <w:tr w:rsidR="00224A68" w:rsidRPr="008452AA" w14:paraId="5466667F" w14:textId="77777777" w:rsidTr="005711DB">
        <w:trPr>
          <w:trHeight w:val="1437"/>
        </w:trPr>
        <w:tc>
          <w:tcPr>
            <w:tcW w:w="7922" w:type="dxa"/>
          </w:tcPr>
          <w:p w14:paraId="74A32EF3" w14:textId="77777777" w:rsidR="00224A68" w:rsidRDefault="00AF29DE" w:rsidP="00F27F92">
            <w:pPr>
              <w:pStyle w:val="HTMLVorformatiert"/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  <w:r w:rsidRPr="009F1EB6">
              <w:rPr>
                <w:rFonts w:ascii="Monotype Corsiva" w:hAnsi="Monotype Corsiva"/>
                <w:sz w:val="28"/>
                <w:szCs w:val="28"/>
              </w:rPr>
              <w:t>Thunfisch</w:t>
            </w:r>
            <w:r w:rsidR="00F27F92" w:rsidRPr="009F1EB6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9F1EB6">
              <w:rPr>
                <w:rFonts w:ascii="Monotype Corsiva" w:hAnsi="Monotype Corsiva"/>
                <w:sz w:val="28"/>
                <w:szCs w:val="28"/>
              </w:rPr>
              <w:t xml:space="preserve">Steak </w:t>
            </w:r>
            <w:r w:rsidR="00F27F92" w:rsidRPr="009F1EB6">
              <w:rPr>
                <w:rFonts w:ascii="Monotype Corsiva" w:hAnsi="Monotype Corsiva"/>
                <w:sz w:val="28"/>
                <w:szCs w:val="28"/>
              </w:rPr>
              <w:t xml:space="preserve">mit </w:t>
            </w:r>
            <w:proofErr w:type="spellStart"/>
            <w:proofErr w:type="gramStart"/>
            <w:r w:rsidR="006D633A">
              <w:rPr>
                <w:rFonts w:ascii="Monotype Corsiva" w:hAnsi="Monotype Corsiva"/>
                <w:sz w:val="28"/>
                <w:szCs w:val="28"/>
              </w:rPr>
              <w:t>Olive,Kapern</w:t>
            </w:r>
            <w:proofErr w:type="gramEnd"/>
            <w:r w:rsidR="006D633A">
              <w:rPr>
                <w:rFonts w:ascii="Monotype Corsiva" w:hAnsi="Monotype Corsiva"/>
                <w:sz w:val="28"/>
                <w:szCs w:val="28"/>
              </w:rPr>
              <w:t>,origano,und</w:t>
            </w:r>
            <w:proofErr w:type="spellEnd"/>
            <w:r w:rsidR="006D633A">
              <w:rPr>
                <w:rFonts w:ascii="Monotype Corsiva" w:hAnsi="Monotype Corsiva"/>
                <w:sz w:val="28"/>
                <w:szCs w:val="28"/>
              </w:rPr>
              <w:t xml:space="preserve"> Tomatensauce </w:t>
            </w:r>
            <w:r w:rsidR="006E5911" w:rsidRPr="009F1EB6">
              <w:rPr>
                <w:rFonts w:ascii="Monotype Corsiva" w:hAnsi="Monotype Corsiva"/>
                <w:bCs/>
                <w:iCs/>
                <w:sz w:val="28"/>
                <w:szCs w:val="28"/>
              </w:rPr>
              <w:t>(R,O</w:t>
            </w:r>
            <w:r w:rsidR="009F1EB6" w:rsidRPr="009F1EB6">
              <w:rPr>
                <w:rFonts w:ascii="Monotype Corsiva" w:hAnsi="Monotype Corsiva"/>
                <w:bCs/>
                <w:iCs/>
                <w:sz w:val="28"/>
                <w:szCs w:val="28"/>
              </w:rPr>
              <w:t>)</w:t>
            </w:r>
          </w:p>
          <w:p w14:paraId="334D1B3C" w14:textId="77777777" w:rsidR="00FC76B1" w:rsidRDefault="00FC76B1" w:rsidP="00F27F92">
            <w:pPr>
              <w:pStyle w:val="HTMLVorformatiert"/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</w:p>
          <w:p w14:paraId="301AA97C" w14:textId="77777777" w:rsidR="00941A8E" w:rsidRDefault="00941A8E" w:rsidP="00F27F92">
            <w:pPr>
              <w:pStyle w:val="HTMLVorformatiert"/>
              <w:rPr>
                <w:rFonts w:ascii="Monotype Corsiva" w:hAnsi="Monotype Corsiva"/>
                <w:bCs/>
                <w:iCs/>
                <w:sz w:val="28"/>
                <w:szCs w:val="28"/>
              </w:rPr>
            </w:pPr>
          </w:p>
          <w:p w14:paraId="09E4C7FA" w14:textId="77777777" w:rsidR="00941A8E" w:rsidRPr="00575BD4" w:rsidRDefault="006D633A" w:rsidP="00F27F92">
            <w:pPr>
              <w:pStyle w:val="HTMLVorformatiert"/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</w:pPr>
            <w:r w:rsidRPr="00575BD4"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  <w:t>Sogliola alla Griglia</w:t>
            </w:r>
            <w:r w:rsidR="00941A8E" w:rsidRPr="00575BD4">
              <w:rPr>
                <w:rFonts w:ascii="Monotype Corsiva" w:hAnsi="Monotype Corsiva"/>
                <w:bCs/>
                <w:iCs/>
                <w:sz w:val="40"/>
                <w:szCs w:val="40"/>
                <w:lang w:val="it-IT"/>
              </w:rPr>
              <w:t xml:space="preserve">                                           </w:t>
            </w:r>
          </w:p>
          <w:p w14:paraId="28D871B4" w14:textId="77777777" w:rsidR="00941A8E" w:rsidRPr="00575BD4" w:rsidRDefault="006D633A" w:rsidP="00941A8E">
            <w:pPr>
              <w:pStyle w:val="HTMLVorformatiert"/>
              <w:rPr>
                <w:rFonts w:ascii="Monotype Corsiva" w:hAnsi="Monotype Corsiva"/>
                <w:sz w:val="28"/>
                <w:szCs w:val="28"/>
                <w:lang w:val="it-IT"/>
              </w:rPr>
            </w:pPr>
            <w:proofErr w:type="spellStart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>Seezunge</w:t>
            </w:r>
            <w:proofErr w:type="spellEnd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>vom</w:t>
            </w:r>
            <w:proofErr w:type="spellEnd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 xml:space="preserve"> Grill (D)</w:t>
            </w:r>
          </w:p>
          <w:p w14:paraId="128EBC7E" w14:textId="77777777" w:rsidR="00FC76B1" w:rsidRPr="00575BD4" w:rsidRDefault="00FC76B1" w:rsidP="00941A8E">
            <w:pPr>
              <w:pStyle w:val="HTMLVorformatiert"/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  <w:p w14:paraId="08E1E6CC" w14:textId="77777777" w:rsidR="006805DF" w:rsidRPr="00575BD4" w:rsidRDefault="006805DF" w:rsidP="00941A8E">
            <w:pPr>
              <w:pStyle w:val="HTMLVorformatiert"/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  <w:p w14:paraId="5D5FDC5A" w14:textId="5DBDE91E" w:rsidR="006805DF" w:rsidRPr="00575BD4" w:rsidRDefault="006805DF" w:rsidP="00941A8E">
            <w:pPr>
              <w:pStyle w:val="HTMLVorformatiert"/>
              <w:rPr>
                <w:rFonts w:ascii="Monotype Corsiva" w:hAnsi="Monotype Corsiva"/>
                <w:sz w:val="40"/>
                <w:szCs w:val="40"/>
                <w:lang w:val="it-IT"/>
              </w:rPr>
            </w:pPr>
            <w:r w:rsidRPr="00575BD4">
              <w:rPr>
                <w:rFonts w:ascii="Monotype Corsiva" w:hAnsi="Monotype Corsiva"/>
                <w:sz w:val="40"/>
                <w:szCs w:val="40"/>
                <w:lang w:val="it-IT"/>
              </w:rPr>
              <w:t xml:space="preserve">Tonno in Crosta di </w:t>
            </w:r>
            <w:r w:rsidR="00CC5C8A">
              <w:rPr>
                <w:rFonts w:ascii="Monotype Corsiva" w:hAnsi="Monotype Corsiva"/>
                <w:sz w:val="40"/>
                <w:szCs w:val="40"/>
                <w:lang w:val="it-IT"/>
              </w:rPr>
              <w:t xml:space="preserve">Sesamo </w:t>
            </w:r>
            <w:r w:rsidRPr="00575BD4">
              <w:rPr>
                <w:rFonts w:ascii="Monotype Corsiva" w:hAnsi="Monotype Corsiva"/>
                <w:sz w:val="40"/>
                <w:szCs w:val="40"/>
                <w:lang w:val="it-IT"/>
              </w:rPr>
              <w:t xml:space="preserve">                                             </w:t>
            </w:r>
          </w:p>
          <w:p w14:paraId="4EB41A1B" w14:textId="5C8FE770" w:rsidR="00FF42BD" w:rsidRDefault="006805DF" w:rsidP="00F27F92">
            <w:pPr>
              <w:pStyle w:val="HTMLVorformatiert"/>
              <w:rPr>
                <w:rFonts w:ascii="Monotype Corsiva" w:hAnsi="Monotype Corsiva"/>
                <w:sz w:val="28"/>
                <w:szCs w:val="28"/>
                <w:lang w:val="it-IT"/>
              </w:rPr>
            </w:pPr>
            <w:proofErr w:type="spellStart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>Thunfisch</w:t>
            </w:r>
            <w:proofErr w:type="spellEnd"/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 xml:space="preserve"> in </w:t>
            </w:r>
            <w:proofErr w:type="spellStart"/>
            <w:r w:rsidR="00CC5C8A">
              <w:rPr>
                <w:rFonts w:ascii="Monotype Corsiva" w:hAnsi="Monotype Corsiva"/>
                <w:sz w:val="28"/>
                <w:szCs w:val="28"/>
                <w:lang w:val="it-IT"/>
              </w:rPr>
              <w:t>Sesam</w:t>
            </w:r>
            <w:r w:rsidRPr="00575BD4">
              <w:rPr>
                <w:rFonts w:ascii="Monotype Corsiva" w:hAnsi="Monotype Corsiva"/>
                <w:sz w:val="28"/>
                <w:szCs w:val="28"/>
                <w:lang w:val="it-IT"/>
              </w:rPr>
              <w:t>panade</w:t>
            </w:r>
            <w:proofErr w:type="spellEnd"/>
          </w:p>
          <w:p w14:paraId="41954408" w14:textId="43F95163" w:rsidR="000B7C16" w:rsidRPr="00575BD4" w:rsidRDefault="000B7C16" w:rsidP="00F27F92">
            <w:pPr>
              <w:pStyle w:val="HTMLVorformatiert"/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</w:tc>
        <w:tc>
          <w:tcPr>
            <w:tcW w:w="566" w:type="dxa"/>
          </w:tcPr>
          <w:p w14:paraId="165FD0DC" w14:textId="77777777" w:rsidR="00224A68" w:rsidRPr="00575BD4" w:rsidRDefault="00224A68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</w:p>
          <w:p w14:paraId="1DEFE7F8" w14:textId="77777777" w:rsidR="00EC44D8" w:rsidRPr="000B7B4C" w:rsidRDefault="00EC44D8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it-IT"/>
              </w:rPr>
            </w:pPr>
          </w:p>
          <w:p w14:paraId="74DC3540" w14:textId="5C755FFA" w:rsidR="006805DF" w:rsidRDefault="006805D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  <w:p w14:paraId="3EF3D455" w14:textId="77777777" w:rsidR="00941A8E" w:rsidRDefault="00941A8E" w:rsidP="006805DF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 </w:t>
            </w:r>
          </w:p>
          <w:p w14:paraId="2B2592ED" w14:textId="77777777" w:rsidR="006805DF" w:rsidRDefault="006805DF" w:rsidP="006805DF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5B8263F7" w14:textId="77777777" w:rsidR="006805DF" w:rsidRPr="00A329A6" w:rsidRDefault="006805DF" w:rsidP="006805DF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€</w:t>
            </w:r>
          </w:p>
        </w:tc>
        <w:tc>
          <w:tcPr>
            <w:tcW w:w="1150" w:type="dxa"/>
          </w:tcPr>
          <w:p w14:paraId="3441DAB7" w14:textId="77777777" w:rsidR="00224A68" w:rsidRDefault="00224A68" w:rsidP="009B2107">
            <w:pPr>
              <w:ind w:left="142"/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5B0699EF" w14:textId="77777777" w:rsidR="00EC44D8" w:rsidRDefault="00EC44D8" w:rsidP="00941A8E">
            <w:pPr>
              <w:ind w:left="142"/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5D706C1B" w14:textId="17A2C906" w:rsidR="00E40CF9" w:rsidRDefault="006805DF" w:rsidP="00941A8E">
            <w:pPr>
              <w:ind w:left="142"/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25,90</w:t>
            </w:r>
          </w:p>
          <w:p w14:paraId="3CF0288B" w14:textId="77777777" w:rsidR="00941A8E" w:rsidRDefault="00941A8E" w:rsidP="006805DF">
            <w:pPr>
              <w:ind w:left="142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64502314" w14:textId="77777777" w:rsidR="006805DF" w:rsidRDefault="006805DF" w:rsidP="006805DF">
            <w:pPr>
              <w:ind w:left="142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715E9426" w14:textId="77777777" w:rsidR="006805DF" w:rsidRDefault="006805DF" w:rsidP="006805DF">
            <w:pPr>
              <w:ind w:left="142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25,90</w:t>
            </w:r>
          </w:p>
        </w:tc>
      </w:tr>
    </w:tbl>
    <w:p w14:paraId="29F50F14" w14:textId="5B48F002" w:rsidR="00FF42BD" w:rsidRDefault="005711DB" w:rsidP="00F27F92">
      <w:pPr>
        <w:rPr>
          <w:rFonts w:ascii="Monotype Corsiva" w:hAnsi="Monotype Corsiva" w:cs="Lucida Calligraphy"/>
          <w:bCs/>
          <w:iCs/>
          <w:sz w:val="40"/>
          <w:szCs w:val="40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    </w:t>
      </w:r>
      <w:r w:rsidRPr="005711DB">
        <w:rPr>
          <w:rFonts w:ascii="Monotype Corsiva" w:hAnsi="Monotype Corsiva"/>
          <w:sz w:val="28"/>
          <w:szCs w:val="28"/>
        </w:rPr>
        <w:t>Trattoria la Sicilia</w:t>
      </w:r>
    </w:p>
    <w:p w14:paraId="11916EE0" w14:textId="06388302" w:rsidR="00FC76B1" w:rsidRPr="000B7C16" w:rsidRDefault="005711DB" w:rsidP="000B7C16">
      <w:pPr>
        <w:rPr>
          <w:rFonts w:ascii="Monotype Corsiva" w:hAnsi="Monotype Corsiva" w:cs="Lucida Calligraphy"/>
          <w:bCs/>
          <w:iCs/>
          <w:sz w:val="40"/>
          <w:szCs w:val="40"/>
        </w:rPr>
      </w:pPr>
      <w:r>
        <w:rPr>
          <w:rFonts w:ascii="Monotype Corsiva" w:hAnsi="Monotype Corsiva" w:cs="Lucida Calligraphy"/>
          <w:bCs/>
          <w:iCs/>
          <w:sz w:val="40"/>
          <w:szCs w:val="40"/>
        </w:rPr>
        <w:t xml:space="preserve">                                           </w:t>
      </w: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63D00C1" wp14:editId="4D52D11E">
            <wp:extent cx="1145540" cy="927567"/>
            <wp:effectExtent l="0" t="0" r="0" b="0"/>
            <wp:docPr id="8" name="Grafik 8" descr="Ein Bild, das Emblem, Logo, Symbol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mblem, Logo, Symbol, Markenzeich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282" cy="104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57553B" w14:textId="77777777" w:rsidR="00A329A6" w:rsidRPr="00044B83" w:rsidRDefault="00BC6725" w:rsidP="00A329A6">
      <w:pPr>
        <w:pStyle w:val="berschrift1"/>
        <w:spacing w:after="0" w:afterAutospacing="0"/>
        <w:jc w:val="center"/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</w:pPr>
      <w:r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  <w:t xml:space="preserve">In den Preisen ist </w:t>
      </w:r>
      <w:r w:rsidR="00A329A6" w:rsidRPr="00044B83"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  <w:t>Beilagen und Brot inkludiert.</w:t>
      </w:r>
    </w:p>
    <w:p w14:paraId="186D6159" w14:textId="77777777" w:rsidR="00A329A6" w:rsidRPr="00044B83" w:rsidRDefault="00A329A6" w:rsidP="00A329A6">
      <w:pPr>
        <w:jc w:val="center"/>
        <w:rPr>
          <w:rFonts w:ascii="Monotype Corsiva" w:hAnsi="Monotype Corsiva"/>
          <w:i/>
          <w:color w:val="FF0000"/>
          <w:sz w:val="40"/>
          <w:szCs w:val="40"/>
        </w:rPr>
      </w:pPr>
      <w:r w:rsidRPr="00044B83">
        <w:rPr>
          <w:rFonts w:ascii="Monotype Corsiva" w:hAnsi="Monotype Corsiva"/>
          <w:i/>
          <w:color w:val="FF0000"/>
          <w:sz w:val="40"/>
          <w:szCs w:val="40"/>
        </w:rPr>
        <w:t>Wir servieren Ihnen alle Fleisch-und Fischgerichte</w:t>
      </w:r>
    </w:p>
    <w:p w14:paraId="373C4D8D" w14:textId="77777777" w:rsidR="00A329A6" w:rsidRDefault="00BC6725" w:rsidP="00A329A6">
      <w:pPr>
        <w:jc w:val="center"/>
        <w:rPr>
          <w:rFonts w:ascii="Monotype Corsiva" w:hAnsi="Monotype Corsiva"/>
          <w:i/>
          <w:color w:val="FF0000"/>
          <w:sz w:val="40"/>
          <w:szCs w:val="40"/>
        </w:rPr>
      </w:pPr>
      <w:r>
        <w:rPr>
          <w:rFonts w:ascii="Monotype Corsiva" w:hAnsi="Monotype Corsiva"/>
          <w:i/>
          <w:color w:val="FF0000"/>
          <w:sz w:val="40"/>
          <w:szCs w:val="40"/>
        </w:rPr>
        <w:t xml:space="preserve">mit Rosmarinkartoffeln oder </w:t>
      </w:r>
      <w:r w:rsidR="00A329A6" w:rsidRPr="00044B83">
        <w:rPr>
          <w:rFonts w:ascii="Monotype Corsiva" w:hAnsi="Monotype Corsiva"/>
          <w:i/>
          <w:color w:val="FF0000"/>
          <w:sz w:val="40"/>
          <w:szCs w:val="40"/>
        </w:rPr>
        <w:t>Spinat</w:t>
      </w:r>
    </w:p>
    <w:p w14:paraId="1F77F93C" w14:textId="77777777" w:rsidR="00A329A6" w:rsidRPr="006805DF" w:rsidRDefault="006D633A" w:rsidP="006805DF">
      <w:pPr>
        <w:jc w:val="center"/>
        <w:rPr>
          <w:rFonts w:ascii="Monotype Corsiva" w:hAnsi="Monotype Corsiva"/>
          <w:i/>
          <w:color w:val="000000" w:themeColor="text1"/>
          <w:sz w:val="40"/>
          <w:szCs w:val="40"/>
        </w:rPr>
      </w:pPr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 xml:space="preserve">Pro Beilage extra </w:t>
      </w:r>
      <w:proofErr w:type="gramStart"/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>€  2</w:t>
      </w:r>
      <w:proofErr w:type="gramEnd"/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>,90</w:t>
      </w:r>
    </w:p>
    <w:p w14:paraId="58A1328F" w14:textId="77777777" w:rsidR="00A329A6" w:rsidRDefault="00A329A6" w:rsidP="00272AC5">
      <w:pPr>
        <w:pStyle w:val="berschrift1"/>
        <w:spacing w:before="0" w:beforeAutospacing="0" w:after="0" w:afterAutospacing="0"/>
        <w:rPr>
          <w:rFonts w:ascii="Monotype Corsiva" w:hAnsi="Monotype Corsiva" w:cs="Lucida Calligraphy"/>
          <w:b w:val="0"/>
          <w:bCs w:val="0"/>
          <w:iCs/>
          <w:sz w:val="28"/>
          <w:szCs w:val="28"/>
        </w:rPr>
      </w:pPr>
    </w:p>
    <w:p w14:paraId="3B1D87E5" w14:textId="77777777" w:rsidR="00F04CDF" w:rsidRDefault="00F04CDF" w:rsidP="00272AC5">
      <w:pPr>
        <w:pStyle w:val="berschrift1"/>
        <w:spacing w:before="0" w:beforeAutospacing="0" w:after="0" w:afterAutospacing="0"/>
        <w:rPr>
          <w:rFonts w:ascii="Monotype Corsiva" w:hAnsi="Monotype Corsiva" w:cs="Lucida Calligraphy"/>
          <w:b w:val="0"/>
          <w:bCs w:val="0"/>
          <w:iCs/>
          <w:sz w:val="28"/>
          <w:szCs w:val="28"/>
        </w:rPr>
      </w:pPr>
    </w:p>
    <w:p w14:paraId="76F31DE7" w14:textId="77777777" w:rsidR="00F04CDF" w:rsidRDefault="00F04CDF" w:rsidP="00272AC5">
      <w:pPr>
        <w:pStyle w:val="berschrift1"/>
        <w:spacing w:before="0" w:beforeAutospacing="0" w:after="0" w:afterAutospacing="0"/>
        <w:rPr>
          <w:rFonts w:ascii="Monotype Corsiva" w:hAnsi="Monotype Corsiva" w:cs="Lucida Calligraphy"/>
          <w:b w:val="0"/>
          <w:bCs w:val="0"/>
          <w:iCs/>
          <w:sz w:val="28"/>
          <w:szCs w:val="28"/>
        </w:rPr>
      </w:pPr>
    </w:p>
    <w:p w14:paraId="67CF0C38" w14:textId="77777777" w:rsidR="00A329A6" w:rsidRDefault="00E31D18" w:rsidP="00E31D18">
      <w:pPr>
        <w:pStyle w:val="berschrift1"/>
        <w:spacing w:before="0" w:beforeAutospacing="0" w:after="0" w:afterAutospacing="0"/>
        <w:rPr>
          <w:rFonts w:ascii="Monotype Corsiva" w:hAnsi="Monotype Corsiva" w:cs="Lucida Calligraphy"/>
          <w:b w:val="0"/>
          <w:bCs w:val="0"/>
          <w:iCs/>
          <w:sz w:val="28"/>
          <w:szCs w:val="28"/>
        </w:rPr>
      </w:pPr>
      <w:r>
        <w:rPr>
          <w:rFonts w:ascii="Monotype Corsiva" w:hAnsi="Monotype Corsiva" w:cs="Lucida Calligraphy"/>
          <w:b w:val="0"/>
          <w:bCs w:val="0"/>
          <w:iCs/>
          <w:sz w:val="28"/>
          <w:szCs w:val="28"/>
        </w:rPr>
        <w:t xml:space="preserve">                                                  </w:t>
      </w:r>
      <w:r w:rsidRPr="00E31D18">
        <w:rPr>
          <w:rFonts w:ascii="Monotype Corsiva" w:hAnsi="Monotype Corsiva" w:cs="Lucida Calligraphy"/>
          <w:b w:val="0"/>
          <w:bCs w:val="0"/>
          <w:iCs/>
          <w:noProof/>
          <w:sz w:val="28"/>
          <w:szCs w:val="28"/>
        </w:rPr>
        <w:drawing>
          <wp:inline distT="0" distB="0" distL="0" distR="0" wp14:anchorId="606C8003" wp14:editId="3D77D672">
            <wp:extent cx="1800225" cy="904875"/>
            <wp:effectExtent l="19050" t="0" r="9525" b="0"/>
            <wp:docPr id="3" name="Bild 1" descr="C:\Users\pippo\AppData\Local\Microsoft\Windows\Temporary Internet Files\Content.Word\lasicilia5cmD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ppo\AppData\Local\Microsoft\Windows\Temporary Internet Files\Content.Word\lasicilia5cmDruc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4B05D" w14:textId="77777777" w:rsidR="00E31D18" w:rsidRDefault="00E31D18" w:rsidP="00E31D18">
      <w:pPr>
        <w:pStyle w:val="berschrift1"/>
        <w:spacing w:before="0" w:beforeAutospacing="0" w:after="0" w:afterAutospacing="0"/>
        <w:rPr>
          <w:rFonts w:ascii="Monotype Corsiva" w:hAnsi="Monotype Corsiva" w:cs="Lucida Calligraphy"/>
          <w:b w:val="0"/>
          <w:bCs w:val="0"/>
          <w:i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926"/>
        <w:gridCol w:w="567"/>
        <w:gridCol w:w="1145"/>
      </w:tblGrid>
      <w:tr w:rsidR="006E3B04" w:rsidRPr="00121D81" w14:paraId="7A1EFCB6" w14:textId="77777777" w:rsidTr="00D20A5A">
        <w:trPr>
          <w:trHeight w:val="597"/>
          <w:jc w:val="center"/>
        </w:trPr>
        <w:tc>
          <w:tcPr>
            <w:tcW w:w="7938" w:type="dxa"/>
          </w:tcPr>
          <w:p w14:paraId="6DBEA877" w14:textId="77777777" w:rsidR="006E3B04" w:rsidRDefault="00E31D18" w:rsidP="00E31D18">
            <w:pPr>
              <w:jc w:val="center"/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</w:pPr>
            <w:r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 xml:space="preserve">           </w:t>
            </w:r>
            <w:r w:rsidR="006E3B04" w:rsidRPr="002C0642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 xml:space="preserve">Secondi di </w:t>
            </w:r>
            <w:proofErr w:type="spellStart"/>
            <w:r w:rsidR="006E3B04" w:rsidRPr="002C0642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>carne</w:t>
            </w:r>
            <w:proofErr w:type="spellEnd"/>
            <w:r w:rsidR="006E3B04" w:rsidRPr="002C0642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 xml:space="preserve"> –</w:t>
            </w:r>
            <w:r w:rsidR="006E3B04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 xml:space="preserve"> </w:t>
            </w:r>
            <w:r w:rsidR="006E3B04" w:rsidRPr="002C0642">
              <w:rPr>
                <w:rFonts w:ascii="Monotype Corsiva" w:hAnsi="Monotype Corsiva" w:cs="Lucida Calligraphy"/>
                <w:bCs/>
                <w:iCs/>
                <w:sz w:val="44"/>
                <w:szCs w:val="44"/>
              </w:rPr>
              <w:t>Fleischgericht</w:t>
            </w:r>
          </w:p>
          <w:p w14:paraId="4651BE6A" w14:textId="77777777" w:rsidR="006E3B04" w:rsidRPr="009B3BDE" w:rsidRDefault="006E3B04" w:rsidP="009E7B99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567" w:type="dxa"/>
          </w:tcPr>
          <w:p w14:paraId="4902B29D" w14:textId="77777777" w:rsidR="006E3B04" w:rsidRPr="00121D81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45" w:type="dxa"/>
          </w:tcPr>
          <w:p w14:paraId="078AFD2B" w14:textId="77777777" w:rsidR="006E3B04" w:rsidRPr="00121D81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6E3B04" w:rsidRPr="00D20A5A" w14:paraId="54C48648" w14:textId="77777777" w:rsidTr="00D20A5A">
        <w:trPr>
          <w:trHeight w:val="80"/>
          <w:jc w:val="center"/>
        </w:trPr>
        <w:tc>
          <w:tcPr>
            <w:tcW w:w="7938" w:type="dxa"/>
          </w:tcPr>
          <w:p w14:paraId="11D1C4C3" w14:textId="77777777" w:rsidR="006E3B04" w:rsidRPr="00D20A5A" w:rsidRDefault="006E3B04" w:rsidP="00440DD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Tagliata  </w:t>
            </w:r>
          </w:p>
        </w:tc>
        <w:tc>
          <w:tcPr>
            <w:tcW w:w="567" w:type="dxa"/>
          </w:tcPr>
          <w:p w14:paraId="37761D05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45" w:type="dxa"/>
          </w:tcPr>
          <w:p w14:paraId="49441ACA" w14:textId="77777777" w:rsidR="006E3B04" w:rsidRPr="00D20A5A" w:rsidRDefault="00EA6FBD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6D633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6E3B04" w:rsidRPr="00D20A5A" w14:paraId="15681A70" w14:textId="77777777" w:rsidTr="00D20A5A">
        <w:trPr>
          <w:trHeight w:val="397"/>
          <w:jc w:val="center"/>
        </w:trPr>
        <w:tc>
          <w:tcPr>
            <w:tcW w:w="7938" w:type="dxa"/>
          </w:tcPr>
          <w:p w14:paraId="12605C43" w14:textId="77777777" w:rsidR="006E3B04" w:rsidRPr="007C264E" w:rsidRDefault="006E3B04" w:rsidP="00440DD7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7C264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Beiried</w:t>
            </w:r>
            <w:r w:rsidR="00BA554C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-S</w:t>
            </w:r>
            <w:r w:rsidRPr="007C264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chnitten vom Grill auf Rucola mit Parmesan</w:t>
            </w:r>
            <w:r w:rsidR="007C264E" w:rsidRPr="007C264E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</w:t>
            </w:r>
            <w:r w:rsidR="007C264E" w:rsidRPr="007C264E">
              <w:rPr>
                <w:rFonts w:ascii="Monotype Corsiva" w:hAnsi="Monotype Corsiva"/>
                <w:bCs/>
                <w:iCs/>
                <w:sz w:val="28"/>
                <w:szCs w:val="28"/>
              </w:rPr>
              <w:t>(G)</w:t>
            </w:r>
          </w:p>
          <w:p w14:paraId="15C04398" w14:textId="77777777" w:rsidR="00FF42BD" w:rsidRPr="00D20A5A" w:rsidRDefault="00FF42BD" w:rsidP="00FF42BD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0BEDDC1D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45" w:type="dxa"/>
          </w:tcPr>
          <w:p w14:paraId="3F21F95C" w14:textId="77777777" w:rsidR="006E3B04" w:rsidRPr="00D20A5A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6E3B04" w:rsidRPr="00D20A5A" w14:paraId="2E2B7819" w14:textId="77777777" w:rsidTr="00D20A5A">
        <w:trPr>
          <w:trHeight w:val="435"/>
          <w:jc w:val="center"/>
        </w:trPr>
        <w:tc>
          <w:tcPr>
            <w:tcW w:w="7938" w:type="dxa"/>
          </w:tcPr>
          <w:p w14:paraId="55CAF043" w14:textId="77777777" w:rsidR="006E3B04" w:rsidRPr="00D20A5A" w:rsidRDefault="006E3B04" w:rsidP="00440DD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proofErr w:type="spellStart"/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Bistecca</w:t>
            </w:r>
            <w:proofErr w:type="spellEnd"/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 xml:space="preserve"> alla Pizzaiola</w:t>
            </w:r>
          </w:p>
        </w:tc>
        <w:tc>
          <w:tcPr>
            <w:tcW w:w="567" w:type="dxa"/>
          </w:tcPr>
          <w:p w14:paraId="65700F4E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45" w:type="dxa"/>
          </w:tcPr>
          <w:p w14:paraId="170822CB" w14:textId="77777777" w:rsidR="006E3B04" w:rsidRPr="00D20A5A" w:rsidRDefault="00EA6FBD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6D633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</w:tc>
      </w:tr>
      <w:tr w:rsidR="006E3B04" w:rsidRPr="00D20A5A" w14:paraId="28611F2E" w14:textId="77777777" w:rsidTr="00D20A5A">
        <w:trPr>
          <w:trHeight w:val="282"/>
          <w:jc w:val="center"/>
        </w:trPr>
        <w:tc>
          <w:tcPr>
            <w:tcW w:w="7938" w:type="dxa"/>
          </w:tcPr>
          <w:p w14:paraId="54AB3351" w14:textId="77777777" w:rsidR="006E3B04" w:rsidRPr="00F04CDF" w:rsidRDefault="006E3B04" w:rsidP="00D20A5A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F04CD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Be</w:t>
            </w:r>
            <w:r w:rsidR="00D20A5A" w:rsidRPr="00F04CD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iried vom Grill mit Tomaten, Kapern, Oliven, Oregano</w:t>
            </w:r>
          </w:p>
          <w:p w14:paraId="46DC9B45" w14:textId="77777777" w:rsidR="00FF42BD" w:rsidRPr="00D20A5A" w:rsidRDefault="00FF42BD" w:rsidP="006805DF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183D6EAD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45" w:type="dxa"/>
          </w:tcPr>
          <w:p w14:paraId="07CB96B4" w14:textId="77777777" w:rsidR="006E3B04" w:rsidRPr="00D20A5A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6E3B04" w:rsidRPr="00D20A5A" w14:paraId="40A46261" w14:textId="77777777" w:rsidTr="00D20A5A">
        <w:trPr>
          <w:trHeight w:val="393"/>
          <w:jc w:val="center"/>
        </w:trPr>
        <w:tc>
          <w:tcPr>
            <w:tcW w:w="7938" w:type="dxa"/>
          </w:tcPr>
          <w:p w14:paraId="30F5EC7F" w14:textId="77777777" w:rsidR="006E3B04" w:rsidRPr="00FC5FAD" w:rsidRDefault="00E40CF9" w:rsidP="00440DD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>Costolette</w:t>
            </w:r>
            <w:proofErr w:type="spellEnd"/>
            <w:r w:rsidR="006E3B04" w:rsidRPr="00FC5FAD"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 xml:space="preserve"> </w:t>
            </w:r>
            <w:proofErr w:type="spellStart"/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  <w:t>D’agnello</w:t>
            </w:r>
            <w:proofErr w:type="spellEnd"/>
          </w:p>
        </w:tc>
        <w:tc>
          <w:tcPr>
            <w:tcW w:w="567" w:type="dxa"/>
          </w:tcPr>
          <w:p w14:paraId="657E943C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45" w:type="dxa"/>
          </w:tcPr>
          <w:p w14:paraId="4409A24E" w14:textId="77777777" w:rsidR="006E3B04" w:rsidRPr="00D20A5A" w:rsidRDefault="00BD44F2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6D633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</w:t>
            </w:r>
            <w:r w:rsidR="00E40CF9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9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0</w:t>
            </w:r>
          </w:p>
        </w:tc>
      </w:tr>
      <w:tr w:rsidR="006E3B04" w:rsidRPr="00D20A5A" w14:paraId="1763E2CE" w14:textId="77777777" w:rsidTr="00D20A5A">
        <w:trPr>
          <w:trHeight w:val="321"/>
          <w:jc w:val="center"/>
        </w:trPr>
        <w:tc>
          <w:tcPr>
            <w:tcW w:w="7938" w:type="dxa"/>
          </w:tcPr>
          <w:p w14:paraId="7D5EE71F" w14:textId="77777777" w:rsidR="006E3B04" w:rsidRPr="00E40CF9" w:rsidRDefault="00E40CF9" w:rsidP="00E40CF9">
            <w:pPr>
              <w:pStyle w:val="HTMLVorformatiert"/>
              <w:rPr>
                <w:rFonts w:ascii="Monotype Corsiva" w:hAnsi="Monotype Corsiva"/>
                <w:sz w:val="28"/>
                <w:szCs w:val="28"/>
              </w:rPr>
            </w:pPr>
            <w:r w:rsidRPr="00E40CF9">
              <w:rPr>
                <w:rStyle w:val="y2iqfc"/>
                <w:rFonts w:ascii="Monotype Corsiva" w:hAnsi="Monotype Corsiva"/>
                <w:sz w:val="28"/>
                <w:szCs w:val="28"/>
              </w:rPr>
              <w:t>Lammkoteletts</w:t>
            </w:r>
            <w:r>
              <w:rPr>
                <w:rStyle w:val="y2iqfc"/>
                <w:rFonts w:ascii="Monotype Corsiva" w:hAnsi="Monotype Corsiva"/>
                <w:sz w:val="28"/>
                <w:szCs w:val="28"/>
              </w:rPr>
              <w:t xml:space="preserve"> von Grill</w:t>
            </w:r>
          </w:p>
          <w:p w14:paraId="3CD57FD5" w14:textId="77777777" w:rsidR="00D20A5A" w:rsidRPr="00D20A5A" w:rsidRDefault="00D20A5A" w:rsidP="006805DF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6595D3B0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45" w:type="dxa"/>
          </w:tcPr>
          <w:p w14:paraId="3FE6E174" w14:textId="77777777" w:rsidR="006E3B04" w:rsidRPr="00D20A5A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6E3B04" w:rsidRPr="00D20A5A" w14:paraId="6D096B43" w14:textId="77777777" w:rsidTr="00D20A5A">
        <w:trPr>
          <w:trHeight w:val="379"/>
          <w:jc w:val="center"/>
        </w:trPr>
        <w:tc>
          <w:tcPr>
            <w:tcW w:w="7938" w:type="dxa"/>
          </w:tcPr>
          <w:p w14:paraId="6E00AD22" w14:textId="77777777" w:rsidR="006E3B04" w:rsidRPr="00D20A5A" w:rsidRDefault="00B67E27" w:rsidP="00440DD7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proofErr w:type="spellStart"/>
            <w:r>
              <w:rPr>
                <w:rFonts w:ascii="Monotype Corsiva" w:hAnsi="Monotype Corsiva" w:cs="Arial"/>
                <w:sz w:val="40"/>
                <w:szCs w:val="40"/>
                <w:lang w:val="de-DE"/>
              </w:rPr>
              <w:t>Bistecca</w:t>
            </w:r>
            <w:proofErr w:type="spellEnd"/>
            <w:r>
              <w:rPr>
                <w:rFonts w:ascii="Monotype Corsiva" w:hAnsi="Monotype Corsiva" w:cs="Arial"/>
                <w:sz w:val="40"/>
                <w:szCs w:val="40"/>
                <w:lang w:val="de-DE"/>
              </w:rPr>
              <w:t xml:space="preserve"> alla </w:t>
            </w:r>
            <w:proofErr w:type="spellStart"/>
            <w:r w:rsidR="00284998">
              <w:rPr>
                <w:rFonts w:ascii="Monotype Corsiva" w:hAnsi="Monotype Corsiva" w:cs="Arial"/>
                <w:sz w:val="40"/>
                <w:szCs w:val="40"/>
                <w:lang w:val="de-DE"/>
              </w:rPr>
              <w:t>Diavola</w:t>
            </w:r>
            <w:proofErr w:type="spellEnd"/>
          </w:p>
        </w:tc>
        <w:tc>
          <w:tcPr>
            <w:tcW w:w="567" w:type="dxa"/>
          </w:tcPr>
          <w:p w14:paraId="2AFEE950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45" w:type="dxa"/>
          </w:tcPr>
          <w:p w14:paraId="10497490" w14:textId="77777777" w:rsidR="006E3B04" w:rsidRPr="00D20A5A" w:rsidRDefault="009D6A2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CE7043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5</w:t>
            </w:r>
            <w:r w:rsidR="00EA6FBD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</w:t>
            </w:r>
            <w:r w:rsidR="00067346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9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0</w:t>
            </w:r>
          </w:p>
        </w:tc>
      </w:tr>
      <w:tr w:rsidR="006E3B04" w:rsidRPr="00D20A5A" w14:paraId="1A544543" w14:textId="77777777" w:rsidTr="00D20A5A">
        <w:trPr>
          <w:trHeight w:val="361"/>
          <w:jc w:val="center"/>
        </w:trPr>
        <w:tc>
          <w:tcPr>
            <w:tcW w:w="7938" w:type="dxa"/>
          </w:tcPr>
          <w:p w14:paraId="1D64D6F6" w14:textId="77777777" w:rsidR="004A7E9F" w:rsidRPr="007F2D1E" w:rsidRDefault="004A7E9F" w:rsidP="004A7E9F">
            <w:pPr>
              <w:rPr>
                <w:rFonts w:ascii="Monotype Corsiva" w:hAnsi="Monotype Corsiva" w:cs="Lucida Calligraphy"/>
                <w:iCs/>
                <w:color w:val="000000" w:themeColor="text1"/>
                <w:sz w:val="28"/>
                <w:szCs w:val="28"/>
              </w:rPr>
            </w:pPr>
            <w:proofErr w:type="gramStart"/>
            <w:r w:rsidRPr="004A7E9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Beiried  von</w:t>
            </w:r>
            <w:proofErr w:type="gramEnd"/>
            <w:r w:rsidRPr="004A7E9F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Grill mi</w:t>
            </w:r>
            <w:r w:rsidR="00284998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t Pfefferoni, Knoblauch, Chili und Tomatensauce    </w:t>
            </w:r>
          </w:p>
          <w:p w14:paraId="40976B51" w14:textId="77777777" w:rsidR="00D20A5A" w:rsidRPr="007C00D2" w:rsidRDefault="00D20A5A" w:rsidP="009D6A24">
            <w:pPr>
              <w:rPr>
                <w:rFonts w:ascii="Monotype Corsiva" w:hAnsi="Monotype Corsiva"/>
                <w:sz w:val="28"/>
                <w:szCs w:val="28"/>
              </w:rPr>
            </w:pPr>
          </w:p>
          <w:p w14:paraId="0BFCD500" w14:textId="77777777" w:rsidR="00D20A5A" w:rsidRPr="006805DF" w:rsidRDefault="00D20A5A" w:rsidP="006805DF">
            <w:pPr>
              <w:rPr>
                <w:rFonts w:ascii="Monotype Corsiva" w:hAnsi="Monotype Corsiva" w:cs="Lucida Calligraphy"/>
                <w:bCs/>
                <w:iCs/>
                <w:sz w:val="16"/>
                <w:szCs w:val="16"/>
              </w:rPr>
            </w:pPr>
          </w:p>
        </w:tc>
        <w:tc>
          <w:tcPr>
            <w:tcW w:w="567" w:type="dxa"/>
          </w:tcPr>
          <w:p w14:paraId="7D841AEB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45" w:type="dxa"/>
          </w:tcPr>
          <w:p w14:paraId="500992DF" w14:textId="77777777" w:rsidR="006E3B04" w:rsidRPr="00D20A5A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6E3B04" w:rsidRPr="00D20A5A" w14:paraId="1C2EA410" w14:textId="77777777" w:rsidTr="00D20A5A">
        <w:trPr>
          <w:trHeight w:val="1138"/>
          <w:jc w:val="center"/>
        </w:trPr>
        <w:tc>
          <w:tcPr>
            <w:tcW w:w="7938" w:type="dxa"/>
          </w:tcPr>
          <w:p w14:paraId="2DF1E36C" w14:textId="77777777" w:rsidR="006E3B04" w:rsidRPr="00575BD4" w:rsidRDefault="009D6A24" w:rsidP="00440DD7">
            <w:pPr>
              <w:rPr>
                <w:rFonts w:ascii="Monotype Corsiva" w:hAnsi="Monotype Corsiva" w:cs="Arial"/>
                <w:sz w:val="40"/>
                <w:szCs w:val="40"/>
                <w:lang w:val="it-IT"/>
              </w:rPr>
            </w:pPr>
            <w:r w:rsidRPr="00575BD4">
              <w:rPr>
                <w:rFonts w:ascii="Monotype Corsiva" w:hAnsi="Monotype Corsiva" w:cs="Arial"/>
                <w:sz w:val="40"/>
                <w:szCs w:val="40"/>
                <w:lang w:val="it-IT"/>
              </w:rPr>
              <w:t>Bistecca alla Griglia</w:t>
            </w:r>
          </w:p>
          <w:p w14:paraId="33AE7609" w14:textId="77777777" w:rsidR="006E3B04" w:rsidRPr="00575BD4" w:rsidRDefault="009D6A24" w:rsidP="00440DD7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</w:pP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Beiried</w:t>
            </w:r>
            <w:proofErr w:type="spellEnd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vom</w:t>
            </w:r>
            <w:proofErr w:type="spellEnd"/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Grill </w:t>
            </w:r>
            <w:r w:rsidR="007F2D1E"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</w:t>
            </w:r>
          </w:p>
          <w:p w14:paraId="3D0F0E98" w14:textId="77777777" w:rsidR="004A09BD" w:rsidRPr="000B7B4C" w:rsidRDefault="005711DB" w:rsidP="000D0B39">
            <w:pPr>
              <w:rPr>
                <w:rFonts w:ascii="Monotype Corsiva" w:hAnsi="Monotype Corsiva"/>
                <w:sz w:val="28"/>
                <w:szCs w:val="28"/>
                <w:lang w:val="it-IT"/>
              </w:rPr>
            </w:pPr>
            <w:r w:rsidRPr="000B7B4C">
              <w:rPr>
                <w:rFonts w:ascii="Monotype Corsiva" w:hAnsi="Monotype Corsiva"/>
                <w:sz w:val="28"/>
                <w:szCs w:val="28"/>
                <w:lang w:val="it-IT"/>
              </w:rPr>
              <w:t xml:space="preserve">                                                           </w:t>
            </w:r>
          </w:p>
          <w:p w14:paraId="4048350B" w14:textId="77777777" w:rsidR="004A09BD" w:rsidRPr="000B7B4C" w:rsidRDefault="004A09BD" w:rsidP="000D0B39">
            <w:pPr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  <w:p w14:paraId="6B6AE8E6" w14:textId="77777777" w:rsidR="004A09BD" w:rsidRPr="000B7B4C" w:rsidRDefault="004A09BD" w:rsidP="000D0B39">
            <w:pPr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  <w:p w14:paraId="6319697F" w14:textId="77777777" w:rsidR="004A09BD" w:rsidRPr="000B7B4C" w:rsidRDefault="004A09BD" w:rsidP="000D0B39">
            <w:pPr>
              <w:rPr>
                <w:rFonts w:ascii="Monotype Corsiva" w:hAnsi="Monotype Corsiva"/>
                <w:sz w:val="28"/>
                <w:szCs w:val="28"/>
                <w:lang w:val="it-IT"/>
              </w:rPr>
            </w:pPr>
          </w:p>
          <w:p w14:paraId="46F2FBE7" w14:textId="3543541B" w:rsidR="006805DF" w:rsidRPr="00575BD4" w:rsidRDefault="004A09BD" w:rsidP="004A09BD">
            <w:pPr>
              <w:jc w:val="center"/>
              <w:rPr>
                <w:rFonts w:ascii="Monotype Corsiva" w:hAnsi="Monotype Corsiva" w:cs="Arial"/>
                <w:sz w:val="36"/>
                <w:szCs w:val="36"/>
                <w:lang w:val="it-IT"/>
              </w:rPr>
            </w:pPr>
            <w:r w:rsidRPr="000B7B4C">
              <w:rPr>
                <w:rFonts w:ascii="Monotype Corsiva" w:hAnsi="Monotype Corsiva"/>
                <w:sz w:val="28"/>
                <w:szCs w:val="28"/>
                <w:lang w:val="it-IT"/>
              </w:rPr>
              <w:t xml:space="preserve">                            </w:t>
            </w:r>
            <w:r w:rsidR="005711DB" w:rsidRPr="005711DB">
              <w:rPr>
                <w:rFonts w:ascii="Monotype Corsiva" w:hAnsi="Monotype Corsiva"/>
                <w:sz w:val="28"/>
                <w:szCs w:val="28"/>
              </w:rPr>
              <w:t>Trattoria la Sicilia</w:t>
            </w:r>
          </w:p>
          <w:p w14:paraId="72B6B571" w14:textId="2ACED54C" w:rsidR="000D0B39" w:rsidRPr="00575BD4" w:rsidRDefault="005711DB" w:rsidP="000D0B39">
            <w:pPr>
              <w:rPr>
                <w:rFonts w:ascii="Monotype Corsiva" w:hAnsi="Monotype Corsiva" w:cs="Arial"/>
                <w:sz w:val="36"/>
                <w:szCs w:val="36"/>
                <w:lang w:val="it-IT"/>
              </w:rPr>
            </w:pPr>
            <w:r>
              <w:rPr>
                <w:rFonts w:ascii="Monotype Corsiva" w:hAnsi="Monotype Corsiva" w:cs="Arial"/>
                <w:sz w:val="36"/>
                <w:szCs w:val="36"/>
                <w:lang w:val="it-IT"/>
              </w:rPr>
              <w:t xml:space="preserve">                                               </w:t>
            </w:r>
            <w:r w:rsidR="000D0B39" w:rsidRPr="00575BD4">
              <w:rPr>
                <w:rFonts w:ascii="Monotype Corsiva" w:hAnsi="Monotype Corsiva" w:cs="Arial"/>
                <w:sz w:val="36"/>
                <w:szCs w:val="36"/>
                <w:lang w:val="it-IT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755BAD2" wp14:editId="3EECE0D5">
                  <wp:extent cx="1145540" cy="927567"/>
                  <wp:effectExtent l="0" t="0" r="0" b="0"/>
                  <wp:docPr id="15" name="Grafik 15" descr="Ein Bild, das Emblem, Logo, Symbol, Markenzeich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Emblem, Logo, Symbol, Markenzeichen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82" cy="10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65F34DF" w14:textId="77777777" w:rsidR="000D0B39" w:rsidRPr="00575BD4" w:rsidRDefault="000D0B39" w:rsidP="004A09BD">
            <w:pPr>
              <w:rPr>
                <w:rFonts w:ascii="Monotype Corsiva" w:hAnsi="Monotype Corsiva" w:cs="Arial"/>
                <w:sz w:val="36"/>
                <w:szCs w:val="36"/>
                <w:lang w:val="it-IT"/>
              </w:rPr>
            </w:pPr>
          </w:p>
        </w:tc>
        <w:tc>
          <w:tcPr>
            <w:tcW w:w="567" w:type="dxa"/>
          </w:tcPr>
          <w:p w14:paraId="1D7C3930" w14:textId="77777777" w:rsidR="006E3B04" w:rsidRPr="00D20A5A" w:rsidRDefault="006E3B04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€</w:t>
            </w:r>
          </w:p>
        </w:tc>
        <w:tc>
          <w:tcPr>
            <w:tcW w:w="1145" w:type="dxa"/>
          </w:tcPr>
          <w:p w14:paraId="41AAA8AD" w14:textId="77777777" w:rsidR="006E3B04" w:rsidRPr="00D20A5A" w:rsidRDefault="007C00D2" w:rsidP="009E7B99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2</w:t>
            </w:r>
            <w:r w:rsidR="00CE7043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4</w:t>
            </w:r>
            <w:r w:rsidR="006E3B04" w:rsidRPr="00D20A5A"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  <w:t>,90</w:t>
            </w:r>
          </w:p>
          <w:p w14:paraId="4B15BE34" w14:textId="77777777" w:rsidR="006E3B04" w:rsidRPr="00D20A5A" w:rsidRDefault="006E3B04" w:rsidP="009E7B99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</w:tbl>
    <w:p w14:paraId="4458C51E" w14:textId="77777777" w:rsidR="006E3B04" w:rsidRPr="00044B83" w:rsidRDefault="00BC6725" w:rsidP="00D20A5A">
      <w:pPr>
        <w:pStyle w:val="berschrift1"/>
        <w:spacing w:after="0" w:afterAutospacing="0"/>
        <w:jc w:val="center"/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</w:pPr>
      <w:r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  <w:t xml:space="preserve">In den Preisen </w:t>
      </w:r>
      <w:r w:rsidR="00BA554C"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  <w:t xml:space="preserve">sind </w:t>
      </w:r>
      <w:r w:rsidR="006E3B04" w:rsidRPr="00044B83">
        <w:rPr>
          <w:rFonts w:ascii="Monotype Corsiva" w:hAnsi="Monotype Corsiva" w:cs="Lucida Calligraphy"/>
          <w:b w:val="0"/>
          <w:bCs w:val="0"/>
          <w:i/>
          <w:iCs/>
          <w:color w:val="FF0000"/>
          <w:sz w:val="40"/>
          <w:szCs w:val="40"/>
        </w:rPr>
        <w:t>Beilagen und Brot inkludiert.</w:t>
      </w:r>
    </w:p>
    <w:p w14:paraId="1C8ED86E" w14:textId="77777777" w:rsidR="006E3B04" w:rsidRPr="00044B83" w:rsidRDefault="006E3B04" w:rsidP="00D20A5A">
      <w:pPr>
        <w:jc w:val="center"/>
        <w:rPr>
          <w:rFonts w:ascii="Monotype Corsiva" w:hAnsi="Monotype Corsiva"/>
          <w:i/>
          <w:color w:val="FF0000"/>
          <w:sz w:val="40"/>
          <w:szCs w:val="40"/>
        </w:rPr>
      </w:pPr>
      <w:r w:rsidRPr="00044B83">
        <w:rPr>
          <w:rFonts w:ascii="Monotype Corsiva" w:hAnsi="Monotype Corsiva"/>
          <w:i/>
          <w:color w:val="FF0000"/>
          <w:sz w:val="40"/>
          <w:szCs w:val="40"/>
        </w:rPr>
        <w:t>Wir servieren Ihnen alle Fleisch-und Fischgerichte</w:t>
      </w:r>
    </w:p>
    <w:p w14:paraId="2F11C735" w14:textId="77777777" w:rsidR="006E3B04" w:rsidRPr="00044B83" w:rsidRDefault="00BC6725" w:rsidP="001C4C57">
      <w:pPr>
        <w:jc w:val="center"/>
        <w:rPr>
          <w:rFonts w:ascii="Monotype Corsiva" w:hAnsi="Monotype Corsiva"/>
          <w:i/>
          <w:color w:val="FF0000"/>
          <w:sz w:val="40"/>
          <w:szCs w:val="40"/>
        </w:rPr>
      </w:pPr>
      <w:r>
        <w:rPr>
          <w:rFonts w:ascii="Monotype Corsiva" w:hAnsi="Monotype Corsiva"/>
          <w:i/>
          <w:color w:val="FF0000"/>
          <w:sz w:val="40"/>
          <w:szCs w:val="40"/>
        </w:rPr>
        <w:t xml:space="preserve">mit Rosmarinkartoffeln oder </w:t>
      </w:r>
      <w:r w:rsidR="006E3B04" w:rsidRPr="00044B83">
        <w:rPr>
          <w:rFonts w:ascii="Monotype Corsiva" w:hAnsi="Monotype Corsiva"/>
          <w:i/>
          <w:color w:val="FF0000"/>
          <w:sz w:val="40"/>
          <w:szCs w:val="40"/>
        </w:rPr>
        <w:t>Spinat</w:t>
      </w:r>
    </w:p>
    <w:p w14:paraId="58140E86" w14:textId="77777777" w:rsidR="00CE7043" w:rsidRPr="006D633A" w:rsidRDefault="00CE7043" w:rsidP="00CE7043">
      <w:pPr>
        <w:jc w:val="center"/>
        <w:rPr>
          <w:rFonts w:ascii="Monotype Corsiva" w:hAnsi="Monotype Corsiva"/>
          <w:i/>
          <w:color w:val="000000" w:themeColor="text1"/>
          <w:sz w:val="40"/>
          <w:szCs w:val="40"/>
        </w:rPr>
      </w:pPr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 xml:space="preserve">Pro Beilage extra </w:t>
      </w:r>
      <w:proofErr w:type="gramStart"/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>€  2</w:t>
      </w:r>
      <w:proofErr w:type="gramEnd"/>
      <w:r w:rsidRPr="006D633A">
        <w:rPr>
          <w:rFonts w:ascii="Monotype Corsiva" w:hAnsi="Monotype Corsiva"/>
          <w:i/>
          <w:color w:val="000000" w:themeColor="text1"/>
          <w:sz w:val="40"/>
          <w:szCs w:val="40"/>
        </w:rPr>
        <w:t>,90</w:t>
      </w:r>
    </w:p>
    <w:p w14:paraId="147E1575" w14:textId="77777777" w:rsidR="00D20A5A" w:rsidRPr="00AC3101" w:rsidRDefault="00D20A5A" w:rsidP="001C4C57">
      <w:pPr>
        <w:jc w:val="center"/>
        <w:rPr>
          <w:rFonts w:ascii="Monotype Corsiva" w:hAnsi="Monotype Corsiva"/>
          <w:i/>
          <w:sz w:val="32"/>
          <w:szCs w:val="32"/>
        </w:rPr>
      </w:pPr>
    </w:p>
    <w:p w14:paraId="4409D6C3" w14:textId="77777777" w:rsidR="00D20A5A" w:rsidRDefault="00D20A5A" w:rsidP="001C4C57">
      <w:pPr>
        <w:jc w:val="center"/>
        <w:rPr>
          <w:rFonts w:ascii="Monotype Corsiva" w:hAnsi="Monotype Corsiva"/>
          <w:i/>
          <w:color w:val="B38000" w:themeColor="accent1" w:themeShade="BF"/>
          <w:sz w:val="32"/>
          <w:szCs w:val="32"/>
        </w:rPr>
      </w:pPr>
    </w:p>
    <w:p w14:paraId="4880C597" w14:textId="77777777" w:rsidR="00D20A5A" w:rsidRDefault="00080E9D" w:rsidP="001C4C57">
      <w:pPr>
        <w:jc w:val="center"/>
        <w:rPr>
          <w:rFonts w:ascii="Monotype Corsiva" w:hAnsi="Monotype Corsiva"/>
          <w:i/>
          <w:color w:val="B38000" w:themeColor="accent1" w:themeShade="BF"/>
          <w:sz w:val="32"/>
          <w:szCs w:val="32"/>
        </w:rPr>
      </w:pPr>
      <w:r w:rsidRPr="00305B46">
        <w:rPr>
          <w:noProof/>
          <w:lang w:val="de-DE"/>
        </w:rPr>
        <w:lastRenderedPageBreak/>
        <w:drawing>
          <wp:inline distT="0" distB="0" distL="0" distR="0" wp14:anchorId="396AA7B6" wp14:editId="4BB0B1DB">
            <wp:extent cx="1800225" cy="904875"/>
            <wp:effectExtent l="19050" t="0" r="9525" b="0"/>
            <wp:docPr id="1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90807" w14:textId="77777777" w:rsidR="00D20A5A" w:rsidRPr="001C4C57" w:rsidRDefault="00342A3B" w:rsidP="00A41FE9">
      <w:pPr>
        <w:rPr>
          <w:rFonts w:ascii="Monotype Corsiva" w:hAnsi="Monotype Corsiva"/>
          <w:i/>
          <w:color w:val="B38000" w:themeColor="accent1" w:themeShade="BF"/>
          <w:sz w:val="32"/>
          <w:szCs w:val="32"/>
        </w:rPr>
      </w:pPr>
      <w:r>
        <w:rPr>
          <w:rFonts w:ascii="Monotype Corsiva" w:hAnsi="Monotype Corsiva"/>
          <w:i/>
          <w:color w:val="B38000" w:themeColor="accent1" w:themeShade="BF"/>
          <w:sz w:val="32"/>
          <w:szCs w:val="32"/>
        </w:rPr>
        <w:t xml:space="preserve">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937"/>
        <w:gridCol w:w="567"/>
        <w:gridCol w:w="1134"/>
      </w:tblGrid>
      <w:tr w:rsidR="0054694F" w:rsidRPr="001C4C57" w14:paraId="2304E0FE" w14:textId="77777777" w:rsidTr="00D900AA">
        <w:tc>
          <w:tcPr>
            <w:tcW w:w="9639" w:type="dxa"/>
            <w:gridSpan w:val="3"/>
          </w:tcPr>
          <w:p w14:paraId="3425A3AD" w14:textId="77777777" w:rsidR="00D900AA" w:rsidRPr="008B08FF" w:rsidRDefault="0054694F" w:rsidP="00440DD7">
            <w:pPr>
              <w:jc w:val="center"/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</w:pPr>
            <w:r w:rsidRPr="008B08FF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Pizze</w:t>
            </w:r>
            <w:r w:rsidR="00440DD7" w:rsidRPr="008B08FF">
              <w:rPr>
                <w:rFonts w:ascii="Monotype Corsiva" w:hAnsi="Monotype Corsiva" w:cs="Lucida Calligraphy"/>
                <w:bCs/>
                <w:iCs/>
                <w:sz w:val="52"/>
                <w:szCs w:val="52"/>
              </w:rPr>
              <w:t>n</w:t>
            </w:r>
          </w:p>
        </w:tc>
      </w:tr>
      <w:tr w:rsidR="0054694F" w:rsidRPr="001C4C57" w14:paraId="5CD7050F" w14:textId="77777777" w:rsidTr="001C4C57">
        <w:trPr>
          <w:trHeight w:val="236"/>
        </w:trPr>
        <w:tc>
          <w:tcPr>
            <w:tcW w:w="7938" w:type="dxa"/>
          </w:tcPr>
          <w:p w14:paraId="0D382C25" w14:textId="77777777" w:rsidR="0054694F" w:rsidRPr="001C4C57" w:rsidRDefault="0054694F" w:rsidP="000A0AF2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Margherita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1C4C57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1C4C57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1C4C57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3F023FF0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545BB261" w14:textId="77777777" w:rsidR="0054694F" w:rsidRPr="001C4C57" w:rsidRDefault="001C4C57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10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54694F" w:rsidRPr="001C4C57" w14:paraId="72E7C987" w14:textId="77777777" w:rsidTr="001C4C57">
        <w:trPr>
          <w:trHeight w:val="255"/>
        </w:trPr>
        <w:tc>
          <w:tcPr>
            <w:tcW w:w="7938" w:type="dxa"/>
          </w:tcPr>
          <w:p w14:paraId="3FE9F7C7" w14:textId="77777777" w:rsidR="0054694F" w:rsidRDefault="0054694F" w:rsidP="000A0AF2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Tomaten, Mozzarella</w:t>
            </w:r>
          </w:p>
          <w:p w14:paraId="0DD35348" w14:textId="77777777" w:rsidR="00440DD7" w:rsidRPr="001C4C57" w:rsidRDefault="00440DD7" w:rsidP="000A0AF2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F2E974B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F038B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656DF45A" w14:textId="77777777" w:rsidTr="00D900AA">
        <w:tc>
          <w:tcPr>
            <w:tcW w:w="7938" w:type="dxa"/>
          </w:tcPr>
          <w:p w14:paraId="412B3EAC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Siciliana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3310256D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0D789161" w14:textId="77777777" w:rsidR="0054694F" w:rsidRPr="001C4C57" w:rsidRDefault="009B2107" w:rsidP="009B2107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="000F0BC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2</w:t>
            </w:r>
            <w:r w:rsidR="005374B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54694F" w:rsidRPr="001C4C57" w14:paraId="75DAD422" w14:textId="77777777" w:rsidTr="00D900AA">
        <w:tc>
          <w:tcPr>
            <w:tcW w:w="7938" w:type="dxa"/>
          </w:tcPr>
          <w:p w14:paraId="464410CA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Tomaten, Mozzarella, Sardellen, Oliven und Kapern</w:t>
            </w:r>
          </w:p>
          <w:p w14:paraId="3C44E508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A1340F8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B03480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5CDCF06E" w14:textId="77777777" w:rsidTr="00D900AA">
        <w:tc>
          <w:tcPr>
            <w:tcW w:w="7938" w:type="dxa"/>
          </w:tcPr>
          <w:p w14:paraId="6709210C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Cardinale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6445BD92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62867FAD" w14:textId="77777777" w:rsidR="0054694F" w:rsidRPr="001C4C57" w:rsidRDefault="009B2107" w:rsidP="009B2107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</w:t>
            </w:r>
            <w:r w:rsidR="000F0BC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2</w:t>
            </w:r>
            <w:r w:rsidR="005374B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54694F" w:rsidRPr="001C4C57" w14:paraId="0B111286" w14:textId="77777777" w:rsidTr="00D900AA">
        <w:tc>
          <w:tcPr>
            <w:tcW w:w="7938" w:type="dxa"/>
          </w:tcPr>
          <w:p w14:paraId="23008AF9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Tomaten, Mozzarella und Schinken</w:t>
            </w:r>
          </w:p>
          <w:p w14:paraId="66E03238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1F37E49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5409E99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4A92D266" w14:textId="77777777" w:rsidTr="00D900AA">
        <w:tc>
          <w:tcPr>
            <w:tcW w:w="7938" w:type="dxa"/>
          </w:tcPr>
          <w:p w14:paraId="29006856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Provinciale</w:t>
            </w:r>
            <w:proofErr w:type="spellEnd"/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0FAF73ED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58FF05EA" w14:textId="77777777" w:rsidR="0054694F" w:rsidRPr="001C4C57" w:rsidRDefault="009B2107" w:rsidP="009B2107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</w:t>
            </w:r>
            <w:r w:rsidR="007C00D2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6C6EB784" w14:textId="77777777" w:rsidTr="00D900AA">
        <w:tc>
          <w:tcPr>
            <w:tcW w:w="7938" w:type="dxa"/>
          </w:tcPr>
          <w:p w14:paraId="7D9E7E93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Tomaten, Mozzarella, Schinken, Speck, Mais</w:t>
            </w:r>
            <w:r w:rsidR="009B3BDE"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 und Pfefferoni</w:t>
            </w:r>
          </w:p>
          <w:p w14:paraId="446AC058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E61BC05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676F3AB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1CFBB0EA" w14:textId="77777777" w:rsidTr="00D900AA">
        <w:tc>
          <w:tcPr>
            <w:tcW w:w="7938" w:type="dxa"/>
          </w:tcPr>
          <w:p w14:paraId="6E833F55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Italia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3C218DCD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6E49B6EE" w14:textId="77777777" w:rsidR="0054694F" w:rsidRPr="001C4C57" w:rsidRDefault="0054694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3214A" w14:paraId="6A8E1B6F" w14:textId="77777777" w:rsidTr="00D900AA">
        <w:tc>
          <w:tcPr>
            <w:tcW w:w="7938" w:type="dxa"/>
          </w:tcPr>
          <w:p w14:paraId="7EBEBC93" w14:textId="77777777" w:rsidR="0054694F" w:rsidRPr="007C00D2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Tomaten</w:t>
            </w:r>
            <w:proofErr w:type="spellEnd"/>
            <w:r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, Mozzarella, </w:t>
            </w: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Rucola</w:t>
            </w:r>
            <w:r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, Parmesan </w:t>
            </w:r>
            <w:r w:rsidR="003E5F61"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und Cherry</w:t>
            </w:r>
            <w:r w:rsidR="007C00D2"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E5F61"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t</w:t>
            </w:r>
            <w:r w:rsidR="009B3BDE"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omaten</w:t>
            </w:r>
            <w:proofErr w:type="spellEnd"/>
            <w:r w:rsidR="003E5F61" w:rsidRPr="007C00D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 </w:t>
            </w:r>
          </w:p>
          <w:p w14:paraId="76553CC0" w14:textId="77777777" w:rsidR="00440DD7" w:rsidRPr="007C00D2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14:paraId="3F087A93" w14:textId="77777777" w:rsidR="0054694F" w:rsidRPr="007C00D2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435337BD" w14:textId="77777777" w:rsidR="0054694F" w:rsidRPr="007C00D2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</w:p>
        </w:tc>
      </w:tr>
      <w:tr w:rsidR="0054694F" w:rsidRPr="001C4C57" w14:paraId="551F9BCA" w14:textId="77777777" w:rsidTr="00D900AA">
        <w:tc>
          <w:tcPr>
            <w:tcW w:w="7938" w:type="dxa"/>
          </w:tcPr>
          <w:p w14:paraId="68BF5FFE" w14:textId="77777777" w:rsidR="0054694F" w:rsidRPr="00575BD4" w:rsidRDefault="00412FD7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Frutti di </w:t>
            </w:r>
            <w:r w:rsidR="001F30FD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Mare</w:t>
            </w:r>
            <w:r w:rsidR="005233E7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A,G</w:t>
            </w:r>
            <w:proofErr w:type="gramEnd"/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,B,R)</w:t>
            </w:r>
          </w:p>
        </w:tc>
        <w:tc>
          <w:tcPr>
            <w:tcW w:w="567" w:type="dxa"/>
          </w:tcPr>
          <w:p w14:paraId="10D277FB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75519074" w14:textId="77777777" w:rsidR="0054694F" w:rsidRPr="001C4C57" w:rsidRDefault="00412FD7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,5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54694F" w:rsidRPr="001C4C57" w14:paraId="6F81B45F" w14:textId="77777777" w:rsidTr="00D900AA">
        <w:tc>
          <w:tcPr>
            <w:tcW w:w="7938" w:type="dxa"/>
          </w:tcPr>
          <w:p w14:paraId="38A872B8" w14:textId="77777777" w:rsidR="0054694F" w:rsidRDefault="00412F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Tomaten, Mozzarella, </w:t>
            </w:r>
            <w:r w:rsidR="005374B9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Kalamarien, </w:t>
            </w: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Shrimps und Knoblauch</w:t>
            </w:r>
          </w:p>
          <w:p w14:paraId="3145CA9F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D7AFE11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5271B6E1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781BDDEB" w14:textId="77777777" w:rsidTr="00D900AA">
        <w:tc>
          <w:tcPr>
            <w:tcW w:w="7938" w:type="dxa"/>
          </w:tcPr>
          <w:p w14:paraId="5DF18A29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Rucola Parmigiano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164E253B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4EF71635" w14:textId="77777777" w:rsidR="0054694F" w:rsidRPr="001C4C57" w:rsidRDefault="00FE10E2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5C1F6836" w14:textId="77777777" w:rsidTr="00D900AA">
        <w:tc>
          <w:tcPr>
            <w:tcW w:w="7938" w:type="dxa"/>
          </w:tcPr>
          <w:p w14:paraId="601D8B70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Tomaten</w:t>
            </w:r>
            <w:proofErr w:type="spellEnd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, Mozzarella, Rucola und </w:t>
            </w: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Parmesan</w:t>
            </w:r>
            <w:proofErr w:type="spellEnd"/>
          </w:p>
          <w:p w14:paraId="687B2652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</w:pPr>
          </w:p>
        </w:tc>
        <w:tc>
          <w:tcPr>
            <w:tcW w:w="567" w:type="dxa"/>
          </w:tcPr>
          <w:p w14:paraId="577A0170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1134" w:type="dxa"/>
          </w:tcPr>
          <w:p w14:paraId="7E9603DE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</w:tr>
      <w:tr w:rsidR="0054694F" w:rsidRPr="001C4C57" w14:paraId="11CDD190" w14:textId="77777777" w:rsidTr="00D900AA">
        <w:tc>
          <w:tcPr>
            <w:tcW w:w="7938" w:type="dxa"/>
          </w:tcPr>
          <w:p w14:paraId="3BEDD687" w14:textId="77777777" w:rsidR="0054694F" w:rsidRPr="00575BD4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Rucola Parmigiano Parma</w:t>
            </w:r>
            <w:r w:rsidR="005233E7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A,G</w:t>
            </w:r>
            <w:proofErr w:type="gramEnd"/>
            <w:r w:rsidR="0070037E" w:rsidRPr="00575BD4">
              <w:rPr>
                <w:bCs/>
                <w:iCs/>
                <w:sz w:val="32"/>
                <w:szCs w:val="32"/>
                <w:lang w:val="it-IT"/>
              </w:rPr>
              <w:t>)</w:t>
            </w:r>
          </w:p>
        </w:tc>
        <w:tc>
          <w:tcPr>
            <w:tcW w:w="567" w:type="dxa"/>
          </w:tcPr>
          <w:p w14:paraId="2E4BDD00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2F6A0851" w14:textId="77777777" w:rsidR="0054694F" w:rsidRPr="001C4C57" w:rsidRDefault="0054694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44806890" w14:textId="77777777" w:rsidTr="00D900AA">
        <w:tc>
          <w:tcPr>
            <w:tcW w:w="7938" w:type="dxa"/>
          </w:tcPr>
          <w:p w14:paraId="1FED3564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Tomaten</w:t>
            </w:r>
            <w:proofErr w:type="spellEnd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, Mozzarella, Rucola, </w:t>
            </w: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Parmesan</w:t>
            </w:r>
            <w:proofErr w:type="spellEnd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, </w:t>
            </w: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Parmaschinken</w:t>
            </w:r>
            <w:proofErr w:type="spellEnd"/>
          </w:p>
          <w:p w14:paraId="6A25FA05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</w:pPr>
          </w:p>
        </w:tc>
        <w:tc>
          <w:tcPr>
            <w:tcW w:w="567" w:type="dxa"/>
          </w:tcPr>
          <w:p w14:paraId="4DF5709A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1134" w:type="dxa"/>
          </w:tcPr>
          <w:p w14:paraId="5BED952B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</w:tr>
      <w:tr w:rsidR="0054694F" w:rsidRPr="001C4C57" w14:paraId="39E495D9" w14:textId="77777777" w:rsidTr="00D900AA">
        <w:tc>
          <w:tcPr>
            <w:tcW w:w="7938" w:type="dxa"/>
          </w:tcPr>
          <w:p w14:paraId="0D384344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Capricciosa</w:t>
            </w:r>
            <w:proofErr w:type="spellEnd"/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42795135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432D3F5C" w14:textId="77777777" w:rsidR="0054694F" w:rsidRPr="001C4C57" w:rsidRDefault="00FE10E2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6025D1A5" w14:textId="77777777" w:rsidTr="00D900AA">
        <w:tc>
          <w:tcPr>
            <w:tcW w:w="7938" w:type="dxa"/>
          </w:tcPr>
          <w:p w14:paraId="11556F1D" w14:textId="77777777" w:rsidR="0054694F" w:rsidRDefault="0054694F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Tomaten, Mozzarella, Schinken, Champignons, Artischocken und Salami</w:t>
            </w:r>
          </w:p>
          <w:p w14:paraId="159477BD" w14:textId="77777777" w:rsidR="00440DD7" w:rsidRPr="001C4C57" w:rsidRDefault="00440DD7" w:rsidP="00F40759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BC25D15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79DD25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2DC3A5A5" w14:textId="77777777" w:rsidTr="00D900AA">
        <w:tc>
          <w:tcPr>
            <w:tcW w:w="7938" w:type="dxa"/>
          </w:tcPr>
          <w:p w14:paraId="25E894CA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Calzone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1C4C57">
              <w:rPr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1C4C57">
              <w:rPr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1C4C57">
              <w:rPr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66A0C7CC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411DC2B6" w14:textId="77777777" w:rsidR="0054694F" w:rsidRPr="001C4C57" w:rsidRDefault="007C00D2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2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54694F" w:rsidRPr="001C4C57" w14:paraId="256331BA" w14:textId="77777777" w:rsidTr="00D900AA">
        <w:tc>
          <w:tcPr>
            <w:tcW w:w="7938" w:type="dxa"/>
          </w:tcPr>
          <w:p w14:paraId="45B68980" w14:textId="77777777" w:rsidR="008B08FF" w:rsidRDefault="0054694F" w:rsidP="00F40759">
            <w:pPr>
              <w:rPr>
                <w:rFonts w:ascii="Monotype Corsiva" w:hAnsi="Monotype Corsiva" w:cs="Lucida Calligraphy"/>
                <w:bCs/>
                <w:iCs/>
                <w:color w:val="000000" w:themeColor="text1"/>
                <w:sz w:val="28"/>
                <w:szCs w:val="28"/>
              </w:rPr>
            </w:pPr>
            <w:r w:rsidRPr="00CD3905">
              <w:rPr>
                <w:rFonts w:ascii="Monotype Corsiva" w:hAnsi="Monotype Corsiva" w:cs="Lucida Calligraphy"/>
                <w:bCs/>
                <w:iCs/>
                <w:color w:val="000000" w:themeColor="text1"/>
                <w:sz w:val="28"/>
                <w:szCs w:val="28"/>
              </w:rPr>
              <w:t>Tomaten, Mozzarella, Schinken und Champignons</w:t>
            </w:r>
          </w:p>
          <w:p w14:paraId="06C5D62F" w14:textId="77777777" w:rsidR="00336A1F" w:rsidRPr="00CD3905" w:rsidRDefault="00336A1F" w:rsidP="00F40759">
            <w:pPr>
              <w:rPr>
                <w:rFonts w:ascii="Monotype Corsiva" w:hAnsi="Monotype Corsiva" w:cs="Lucida Calligraphy"/>
                <w:bCs/>
                <w:iCs/>
                <w:color w:val="000000" w:themeColor="text1"/>
                <w:sz w:val="28"/>
                <w:szCs w:val="28"/>
              </w:rPr>
            </w:pPr>
          </w:p>
          <w:p w14:paraId="6EB68504" w14:textId="77777777" w:rsidR="00440DD7" w:rsidRPr="00CD3905" w:rsidRDefault="00440DD7" w:rsidP="00F40759">
            <w:pPr>
              <w:rPr>
                <w:rFonts w:ascii="Monotype Corsiva" w:hAnsi="Monotype Corsiva" w:cs="Lucida Calligraphy"/>
                <w:bCs/>
                <w:iCs/>
                <w:color w:val="FF0000"/>
                <w:sz w:val="16"/>
                <w:szCs w:val="16"/>
              </w:rPr>
            </w:pPr>
          </w:p>
          <w:p w14:paraId="6B19D047" w14:textId="77777777" w:rsidR="00440DD7" w:rsidRPr="008B08FF" w:rsidRDefault="00440DD7" w:rsidP="00440DD7">
            <w:pPr>
              <w:jc w:val="both"/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  <w:r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Jede Pizza kann auf Wunsch auch um </w:t>
            </w:r>
            <w:r w:rsidR="00503A2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2</w:t>
            </w:r>
            <w:r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,</w:t>
            </w:r>
            <w:r w:rsidR="00503A2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0</w:t>
            </w:r>
            <w:r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0€ weniger in klein zubereitet werden </w:t>
            </w:r>
          </w:p>
          <w:p w14:paraId="58582E4D" w14:textId="77777777" w:rsidR="00440DD7" w:rsidRPr="008B08FF" w:rsidRDefault="00440DD7" w:rsidP="00440DD7">
            <w:pPr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  <w:r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Zusätzliche Wünsche:</w:t>
            </w:r>
            <w:r w:rsidR="00336A1F"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</w:t>
            </w:r>
            <w:r w:rsidR="00336A1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 </w:t>
            </w:r>
            <w:r w:rsidR="00336A1F"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Pro Beilage                €    </w:t>
            </w:r>
            <w:r w:rsidR="00336A1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2,00</w:t>
            </w:r>
          </w:p>
          <w:p w14:paraId="49F51936" w14:textId="77777777" w:rsidR="00CD3905" w:rsidRPr="008B08FF" w:rsidRDefault="00440DD7" w:rsidP="00440DD7">
            <w:pPr>
              <w:rPr>
                <w:rFonts w:ascii="Monotype Corsiva" w:hAnsi="Monotype Corsiva" w:cs="Arial"/>
                <w:color w:val="FF0000"/>
                <w:sz w:val="28"/>
                <w:szCs w:val="28"/>
              </w:rPr>
            </w:pPr>
            <w:r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Bei</w:t>
            </w:r>
            <w:r w:rsidR="005C31C6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5C31C6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 xml:space="preserve">Thunfisch </w:t>
            </w:r>
            <w:r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,</w:t>
            </w:r>
            <w:proofErr w:type="gramEnd"/>
            <w:r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 xml:space="preserve"> </w:t>
            </w:r>
            <w:r w:rsidR="00CD3905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scharfe Salami</w:t>
            </w:r>
            <w:r w:rsidR="005C31C6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,</w:t>
            </w:r>
            <w:r w:rsidR="00CD3905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 xml:space="preserve"> </w:t>
            </w:r>
            <w:r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Parmaschinken,</w:t>
            </w:r>
            <w:r w:rsidR="005374B9"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 xml:space="preserve"> </w:t>
            </w:r>
          </w:p>
          <w:p w14:paraId="5AD51345" w14:textId="77777777" w:rsidR="00440DD7" w:rsidRPr="008B08FF" w:rsidRDefault="00440DD7" w:rsidP="00440DD7">
            <w:pPr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  <w:proofErr w:type="gramStart"/>
            <w:r w:rsidRPr="008B08FF">
              <w:rPr>
                <w:rFonts w:ascii="Monotype Corsiva" w:hAnsi="Monotype Corsiva" w:cs="Arial"/>
                <w:color w:val="FF0000"/>
                <w:sz w:val="28"/>
                <w:szCs w:val="28"/>
              </w:rPr>
              <w:t>Rucola ,</w:t>
            </w:r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Mozzarella</w:t>
            </w:r>
            <w:proofErr w:type="gramEnd"/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</w:t>
            </w:r>
            <w:r w:rsidR="00CD3905"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,Shrimps , Parmesan                               </w:t>
            </w:r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€    </w:t>
            </w:r>
            <w:r w:rsidR="00157386"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3</w:t>
            </w:r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,90  </w:t>
            </w:r>
          </w:p>
          <w:p w14:paraId="3B511210" w14:textId="77777777" w:rsidR="00015439" w:rsidRPr="00575BD4" w:rsidRDefault="00CD3905" w:rsidP="00F40759">
            <w:pPr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  <w:proofErr w:type="gramStart"/>
            <w:r w:rsidRPr="008B08FF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  <w:lang w:val="de-DE"/>
              </w:rPr>
              <w:t>Knoblauch</w:t>
            </w:r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oder</w:t>
            </w:r>
            <w:proofErr w:type="gramEnd"/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</w:t>
            </w: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>chilischoten</w:t>
            </w:r>
            <w:proofErr w:type="spellEnd"/>
            <w:r w:rsidRPr="00575BD4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                                               €    1,00</w:t>
            </w:r>
          </w:p>
          <w:p w14:paraId="302EBB0B" w14:textId="77777777" w:rsidR="008B08FF" w:rsidRDefault="008B08FF" w:rsidP="00F40759">
            <w:pPr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</w:p>
          <w:p w14:paraId="0BCA5690" w14:textId="77777777" w:rsidR="00440DD7" w:rsidRPr="00CD3905" w:rsidRDefault="00080E9D" w:rsidP="00080E9D">
            <w:pPr>
              <w:jc w:val="center"/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</w:pPr>
            <w:r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lastRenderedPageBreak/>
              <w:t xml:space="preserve">                              </w:t>
            </w:r>
            <w:r w:rsidRPr="00305B46">
              <w:rPr>
                <w:noProof/>
                <w:lang w:val="de-DE"/>
              </w:rPr>
              <w:drawing>
                <wp:inline distT="0" distB="0" distL="0" distR="0" wp14:anchorId="54A3F600" wp14:editId="312136DE">
                  <wp:extent cx="1800225" cy="904875"/>
                  <wp:effectExtent l="19050" t="0" r="9525" b="0"/>
                  <wp:docPr id="1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DD7" w:rsidRPr="00CD390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              </w:t>
            </w:r>
            <w:r w:rsidR="00015439" w:rsidRPr="00CD390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</w:t>
            </w:r>
          </w:p>
          <w:p w14:paraId="6C678350" w14:textId="77777777" w:rsidR="00015439" w:rsidRPr="008B08FF" w:rsidRDefault="00440DD7" w:rsidP="00440DD7">
            <w:pPr>
              <w:jc w:val="center"/>
              <w:rPr>
                <w:rFonts w:ascii="Monotype Corsiva" w:hAnsi="Monotype Corsiva" w:cs="Lucida Calligraphy"/>
                <w:bCs/>
                <w:iCs/>
                <w:color w:val="000000" w:themeColor="text1"/>
                <w:sz w:val="52"/>
                <w:szCs w:val="52"/>
              </w:rPr>
            </w:pPr>
            <w:r w:rsidRPr="00CD390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             </w:t>
            </w:r>
            <w:r w:rsidR="00080E9D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          </w:t>
            </w:r>
            <w:r w:rsidRPr="00CD3905">
              <w:rPr>
                <w:rFonts w:ascii="Monotype Corsiva" w:hAnsi="Monotype Corsiva" w:cs="Lucida Calligraphy"/>
                <w:bCs/>
                <w:iCs/>
                <w:color w:val="FF0000"/>
                <w:sz w:val="28"/>
                <w:szCs w:val="28"/>
              </w:rPr>
              <w:t xml:space="preserve"> </w:t>
            </w:r>
            <w:r w:rsidRPr="008B08FF">
              <w:rPr>
                <w:rFonts w:ascii="Monotype Corsiva" w:hAnsi="Monotype Corsiva" w:cs="Lucida Calligraphy"/>
                <w:bCs/>
                <w:iCs/>
                <w:color w:val="000000" w:themeColor="text1"/>
                <w:sz w:val="52"/>
                <w:szCs w:val="52"/>
              </w:rPr>
              <w:t>Pizzen</w:t>
            </w:r>
          </w:p>
        </w:tc>
        <w:tc>
          <w:tcPr>
            <w:tcW w:w="567" w:type="dxa"/>
          </w:tcPr>
          <w:p w14:paraId="5A258C52" w14:textId="77777777" w:rsidR="0054694F" w:rsidRPr="00CD3905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D851428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0B18756C" w14:textId="77777777" w:rsidTr="00D900AA">
        <w:tc>
          <w:tcPr>
            <w:tcW w:w="7938" w:type="dxa"/>
          </w:tcPr>
          <w:p w14:paraId="69777553" w14:textId="77777777" w:rsidR="0054694F" w:rsidRPr="001C4C57" w:rsidRDefault="00316266" w:rsidP="00316266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Salami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284998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Milano </w:t>
            </w:r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26DCD94E" w14:textId="77777777" w:rsidR="0054694F" w:rsidRPr="001C4C57" w:rsidRDefault="008B08FF" w:rsidP="00316266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01894B40" w14:textId="77777777" w:rsidR="0054694F" w:rsidRPr="001C4C57" w:rsidRDefault="000F17D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0F0BCA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2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5D821CCF" w14:textId="77777777" w:rsidTr="00D900AA">
        <w:tc>
          <w:tcPr>
            <w:tcW w:w="7938" w:type="dxa"/>
          </w:tcPr>
          <w:p w14:paraId="445D794A" w14:textId="058F4731" w:rsidR="00440DD7" w:rsidRDefault="0054694F" w:rsidP="00413CA0">
            <w:pPr>
              <w:rPr>
                <w:rFonts w:ascii="Monotype Corsiva" w:hAnsi="Monotype Corsiva" w:cs="Lucida Calligraphy"/>
                <w:bCs/>
                <w:iCs/>
              </w:rPr>
            </w:pPr>
            <w:r w:rsidRPr="00FF42BD">
              <w:rPr>
                <w:rFonts w:ascii="Monotype Corsiva" w:hAnsi="Monotype Corsiva" w:cs="Lucida Calligraphy"/>
                <w:bCs/>
                <w:iCs/>
              </w:rPr>
              <w:t xml:space="preserve">Tomaten, Mozzarella und </w:t>
            </w:r>
            <w:proofErr w:type="spellStart"/>
            <w:r w:rsidR="00284998">
              <w:rPr>
                <w:rFonts w:ascii="Monotype Corsiva" w:hAnsi="Monotype Corsiva" w:cs="Lucida Calligraphy"/>
                <w:bCs/>
                <w:iCs/>
              </w:rPr>
              <w:t>M</w:t>
            </w:r>
            <w:r w:rsidR="00B01BF6">
              <w:rPr>
                <w:rFonts w:ascii="Monotype Corsiva" w:hAnsi="Monotype Corsiva" w:cs="Lucida Calligraphy"/>
                <w:bCs/>
                <w:iCs/>
              </w:rPr>
              <w:t>e</w:t>
            </w:r>
            <w:r w:rsidR="00284998">
              <w:rPr>
                <w:rFonts w:ascii="Monotype Corsiva" w:hAnsi="Monotype Corsiva" w:cs="Lucida Calligraphy"/>
                <w:bCs/>
                <w:iCs/>
              </w:rPr>
              <w:t>i</w:t>
            </w:r>
            <w:r w:rsidR="00B01BF6">
              <w:rPr>
                <w:rFonts w:ascii="Monotype Corsiva" w:hAnsi="Monotype Corsiva" w:cs="Lucida Calligraphy"/>
                <w:bCs/>
                <w:iCs/>
              </w:rPr>
              <w:t>lä</w:t>
            </w:r>
            <w:r w:rsidR="00284998">
              <w:rPr>
                <w:rFonts w:ascii="Monotype Corsiva" w:hAnsi="Monotype Corsiva" w:cs="Lucida Calligraphy"/>
                <w:bCs/>
                <w:iCs/>
              </w:rPr>
              <w:t>nder</w:t>
            </w:r>
            <w:proofErr w:type="spellEnd"/>
            <w:r w:rsidR="00284998">
              <w:rPr>
                <w:rFonts w:ascii="Monotype Corsiva" w:hAnsi="Monotype Corsiva" w:cs="Lucida Calligraphy"/>
                <w:bCs/>
                <w:iCs/>
              </w:rPr>
              <w:t xml:space="preserve"> Salami </w:t>
            </w:r>
          </w:p>
          <w:p w14:paraId="5102F50B" w14:textId="77777777" w:rsidR="008B08FF" w:rsidRPr="00FF42BD" w:rsidRDefault="008B08FF" w:rsidP="00413CA0">
            <w:pPr>
              <w:rPr>
                <w:rFonts w:ascii="Monotype Corsiva" w:hAnsi="Monotype Corsiva" w:cs="Lucida Calligraphy"/>
                <w:bCs/>
                <w:iCs/>
              </w:rPr>
            </w:pPr>
          </w:p>
        </w:tc>
        <w:tc>
          <w:tcPr>
            <w:tcW w:w="567" w:type="dxa"/>
          </w:tcPr>
          <w:p w14:paraId="797F9164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F9A6D6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60AD36A5" w14:textId="77777777" w:rsidTr="00D900AA">
        <w:tc>
          <w:tcPr>
            <w:tcW w:w="7938" w:type="dxa"/>
          </w:tcPr>
          <w:p w14:paraId="63980C76" w14:textId="77777777" w:rsidR="0054694F" w:rsidRPr="001C4C57" w:rsidRDefault="00F4790A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Norma</w:t>
            </w:r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5B22EDD9" w14:textId="77777777" w:rsidR="0054694F" w:rsidRPr="001C4C57" w:rsidRDefault="008B08F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0F17D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660B75A5" w14:textId="77777777" w:rsidR="0054694F" w:rsidRPr="001C4C57" w:rsidRDefault="0054694F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2</w:t>
            </w:r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,50</w:t>
            </w:r>
          </w:p>
        </w:tc>
      </w:tr>
      <w:tr w:rsidR="0054694F" w:rsidRPr="00CC5C8A" w14:paraId="239F9DC4" w14:textId="77777777" w:rsidTr="00D900AA">
        <w:tc>
          <w:tcPr>
            <w:tcW w:w="7938" w:type="dxa"/>
          </w:tcPr>
          <w:p w14:paraId="701653DF" w14:textId="77777777" w:rsidR="00F4790A" w:rsidRPr="00575BD4" w:rsidRDefault="0054694F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lang w:val="it-IT"/>
              </w:rPr>
              <w:t>Tomaten</w:t>
            </w:r>
            <w:proofErr w:type="spellEnd"/>
            <w:r w:rsidRPr="00575BD4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, Mozzarella </w:t>
            </w:r>
            <w:r w:rsidR="00F4790A" w:rsidRPr="00575BD4">
              <w:rPr>
                <w:rFonts w:ascii="Monotype Corsiva" w:hAnsi="Monotype Corsiva" w:cs="Lucida Calligraphy"/>
                <w:bCs/>
                <w:iCs/>
                <w:lang w:val="it-IT"/>
              </w:rPr>
              <w:t>Melanzane und Grana Padano</w:t>
            </w:r>
          </w:p>
          <w:p w14:paraId="239C7C7D" w14:textId="77777777" w:rsidR="008B08FF" w:rsidRPr="00575BD4" w:rsidRDefault="008B08FF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</w:p>
        </w:tc>
        <w:tc>
          <w:tcPr>
            <w:tcW w:w="567" w:type="dxa"/>
          </w:tcPr>
          <w:p w14:paraId="45607F3B" w14:textId="77777777" w:rsidR="0054694F" w:rsidRPr="00575BD4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1134" w:type="dxa"/>
          </w:tcPr>
          <w:p w14:paraId="21FDE0A3" w14:textId="77777777" w:rsidR="0054694F" w:rsidRPr="00575BD4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</w:tr>
      <w:tr w:rsidR="0054694F" w:rsidRPr="001C4C57" w14:paraId="74BA015F" w14:textId="77777777" w:rsidTr="00D900AA">
        <w:tc>
          <w:tcPr>
            <w:tcW w:w="7938" w:type="dxa"/>
          </w:tcPr>
          <w:p w14:paraId="3D7425CB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Tonno</w:t>
            </w:r>
            <w:proofErr w:type="spellEnd"/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,D</w:t>
            </w:r>
            <w:r w:rsidR="0070037E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2BDAC26D" w14:textId="77777777" w:rsidR="0054694F" w:rsidRPr="001C4C57" w:rsidRDefault="008B08F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0F17DF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026195BC" w14:textId="77777777" w:rsidR="0054694F" w:rsidRPr="001C4C57" w:rsidRDefault="007C00D2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0DB6AA17" w14:textId="77777777" w:rsidTr="00D900AA">
        <w:tc>
          <w:tcPr>
            <w:tcW w:w="7938" w:type="dxa"/>
          </w:tcPr>
          <w:p w14:paraId="1ED37C92" w14:textId="77777777" w:rsidR="00440DD7" w:rsidRDefault="0054694F" w:rsidP="00413CA0">
            <w:pPr>
              <w:rPr>
                <w:rFonts w:ascii="Monotype Corsiva" w:hAnsi="Monotype Corsiva" w:cs="Lucida Calligraphy"/>
                <w:bCs/>
                <w:iCs/>
              </w:rPr>
            </w:pPr>
            <w:r w:rsidRPr="00FF42BD">
              <w:rPr>
                <w:rFonts w:ascii="Monotype Corsiva" w:hAnsi="Monotype Corsiva" w:cs="Lucida Calligraphy"/>
                <w:bCs/>
                <w:iCs/>
              </w:rPr>
              <w:t>Tomaten, Mozzarella, Thunfisch und Zwiebel</w:t>
            </w:r>
          </w:p>
          <w:p w14:paraId="325EBC8A" w14:textId="77777777" w:rsidR="008B08FF" w:rsidRPr="00FF42BD" w:rsidRDefault="008B08FF" w:rsidP="00413CA0">
            <w:pPr>
              <w:rPr>
                <w:rFonts w:ascii="Monotype Corsiva" w:hAnsi="Monotype Corsiva" w:cs="Lucida Calligraphy"/>
                <w:bCs/>
                <w:iCs/>
              </w:rPr>
            </w:pPr>
          </w:p>
        </w:tc>
        <w:tc>
          <w:tcPr>
            <w:tcW w:w="567" w:type="dxa"/>
          </w:tcPr>
          <w:p w14:paraId="7773C941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FFCBBA0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</w:tr>
      <w:tr w:rsidR="0054694F" w:rsidRPr="001C4C57" w14:paraId="44C38CD8" w14:textId="77777777" w:rsidTr="00D900AA">
        <w:tc>
          <w:tcPr>
            <w:tcW w:w="7938" w:type="dxa"/>
          </w:tcPr>
          <w:p w14:paraId="33A7FA57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Diavola</w:t>
            </w:r>
            <w:proofErr w:type="spellEnd"/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4E3BA81B" w14:textId="77777777" w:rsidR="0054694F" w:rsidRPr="001C4C57" w:rsidRDefault="008B08F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61ACFF1B" w14:textId="77777777" w:rsidR="0054694F" w:rsidRPr="001C4C57" w:rsidRDefault="007C00D2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7BEE0CF1" w14:textId="77777777" w:rsidTr="00D900AA">
        <w:tc>
          <w:tcPr>
            <w:tcW w:w="7938" w:type="dxa"/>
          </w:tcPr>
          <w:p w14:paraId="1CFF12BD" w14:textId="77777777" w:rsidR="00440DD7" w:rsidRDefault="0054694F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  <w:proofErr w:type="spellStart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Tomaten</w:t>
            </w:r>
            <w:proofErr w:type="spellEnd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, Mozzarella, </w:t>
            </w:r>
            <w:proofErr w:type="spellStart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Schinken</w:t>
            </w:r>
            <w:proofErr w:type="spellEnd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, Champignons, </w:t>
            </w:r>
            <w:proofErr w:type="spellStart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Pfefferoni</w:t>
            </w:r>
            <w:proofErr w:type="spellEnd"/>
          </w:p>
          <w:p w14:paraId="007E8F17" w14:textId="77777777" w:rsidR="008B08FF" w:rsidRPr="00FF42BD" w:rsidRDefault="008B08FF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</w:p>
        </w:tc>
        <w:tc>
          <w:tcPr>
            <w:tcW w:w="567" w:type="dxa"/>
          </w:tcPr>
          <w:p w14:paraId="12442233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1134" w:type="dxa"/>
          </w:tcPr>
          <w:p w14:paraId="5AE0C4E3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</w:tr>
      <w:tr w:rsidR="0054694F" w:rsidRPr="001C4C57" w14:paraId="3C3F3344" w14:textId="77777777" w:rsidTr="00D900AA">
        <w:tc>
          <w:tcPr>
            <w:tcW w:w="7938" w:type="dxa"/>
          </w:tcPr>
          <w:p w14:paraId="76738537" w14:textId="77777777" w:rsidR="0054694F" w:rsidRPr="001C4C57" w:rsidRDefault="0054694F" w:rsidP="00F40759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proofErr w:type="spellStart"/>
            <w:r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Formaggi</w:t>
            </w:r>
            <w:proofErr w:type="spellEnd"/>
            <w:r w:rsidR="005233E7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</w:t>
            </w:r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(</w:t>
            </w:r>
            <w:proofErr w:type="gramStart"/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A,G</w:t>
            </w:r>
            <w:proofErr w:type="gramEnd"/>
            <w:r w:rsidR="00746EAD" w:rsidRPr="000F17DF">
              <w:rPr>
                <w:rFonts w:ascii="Monotype Corsiva" w:hAnsi="Monotype Corsiva"/>
                <w:bCs/>
                <w:iCs/>
                <w:sz w:val="32"/>
                <w:szCs w:val="32"/>
              </w:rPr>
              <w:t>)</w:t>
            </w:r>
          </w:p>
        </w:tc>
        <w:tc>
          <w:tcPr>
            <w:tcW w:w="567" w:type="dxa"/>
          </w:tcPr>
          <w:p w14:paraId="48CA7F00" w14:textId="77777777" w:rsidR="0054694F" w:rsidRPr="001C4C57" w:rsidRDefault="008B08F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1B76EBC2" w14:textId="77777777" w:rsidR="0054694F" w:rsidRPr="001C4C57" w:rsidRDefault="000F0BCA" w:rsidP="009B2107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CE70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="0054694F" w:rsidRPr="001C4C57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54694F" w:rsidRPr="001C4C57" w14:paraId="19184607" w14:textId="77777777" w:rsidTr="00A41FE9">
        <w:trPr>
          <w:trHeight w:val="299"/>
        </w:trPr>
        <w:tc>
          <w:tcPr>
            <w:tcW w:w="7938" w:type="dxa"/>
          </w:tcPr>
          <w:p w14:paraId="5F9E7D9C" w14:textId="77777777" w:rsidR="008B08FF" w:rsidRDefault="00AF0D82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  <w:proofErr w:type="spellStart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Tomaten</w:t>
            </w:r>
            <w:proofErr w:type="spellEnd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, Mozzarella, </w:t>
            </w:r>
            <w:proofErr w:type="spellStart"/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Schafs</w:t>
            </w:r>
            <w:r w:rsidR="00461DB2"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käse</w:t>
            </w:r>
            <w:proofErr w:type="spellEnd"/>
            <w:r w:rsidR="0054694F"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 </w:t>
            </w:r>
            <w:r w:rsidR="00D900AA"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>und Gorgonzola</w:t>
            </w:r>
            <w:r w:rsidR="006D19E0"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  </w:t>
            </w:r>
          </w:p>
          <w:p w14:paraId="5E45B591" w14:textId="77777777" w:rsidR="006D19E0" w:rsidRPr="00FF42BD" w:rsidRDefault="006D19E0" w:rsidP="00413CA0">
            <w:pPr>
              <w:rPr>
                <w:rFonts w:ascii="Monotype Corsiva" w:hAnsi="Monotype Corsiva" w:cs="Lucida Calligraphy"/>
                <w:bCs/>
                <w:iCs/>
                <w:lang w:val="it-IT"/>
              </w:rPr>
            </w:pPr>
            <w:r w:rsidRPr="00FF42BD">
              <w:rPr>
                <w:rFonts w:ascii="Monotype Corsiva" w:hAnsi="Monotype Corsiva" w:cs="Lucida Calligraphy"/>
                <w:bCs/>
                <w:iCs/>
                <w:lang w:val="it-IT"/>
              </w:rPr>
              <w:t xml:space="preserve">                          </w:t>
            </w:r>
          </w:p>
        </w:tc>
        <w:tc>
          <w:tcPr>
            <w:tcW w:w="567" w:type="dxa"/>
          </w:tcPr>
          <w:p w14:paraId="33536B18" w14:textId="77777777" w:rsidR="0054694F" w:rsidRPr="001C4C57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  <w:tc>
          <w:tcPr>
            <w:tcW w:w="1134" w:type="dxa"/>
          </w:tcPr>
          <w:p w14:paraId="22405562" w14:textId="77777777" w:rsidR="0054694F" w:rsidRPr="001C4C57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</w:p>
        </w:tc>
      </w:tr>
    </w:tbl>
    <w:p w14:paraId="53434193" w14:textId="77777777" w:rsidR="0036471E" w:rsidRDefault="003E5F61" w:rsidP="003E5F61">
      <w:pPr>
        <w:rPr>
          <w:rFonts w:ascii="Monotype Corsiva" w:hAnsi="Monotype Corsiva"/>
          <w:sz w:val="32"/>
          <w:szCs w:val="32"/>
          <w:lang w:val="it-IT"/>
        </w:rPr>
      </w:pPr>
      <w:r w:rsidRPr="00002DFD">
        <w:rPr>
          <w:rFonts w:ascii="Monotype Corsiva" w:hAnsi="Monotype Corsiva"/>
          <w:i/>
          <w:iCs/>
          <w:sz w:val="32"/>
          <w:szCs w:val="32"/>
        </w:rPr>
        <w:t>Fiorentina</w:t>
      </w:r>
      <w:r w:rsidR="0036471E" w:rsidRPr="0036471E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36471E" w:rsidRPr="000F17DF">
        <w:rPr>
          <w:rFonts w:ascii="Monotype Corsiva" w:hAnsi="Monotype Corsiva"/>
          <w:bCs/>
          <w:iCs/>
          <w:sz w:val="32"/>
          <w:szCs w:val="32"/>
        </w:rPr>
        <w:t>(</w:t>
      </w:r>
      <w:proofErr w:type="gramStart"/>
      <w:r w:rsidR="0036471E" w:rsidRPr="000F17DF">
        <w:rPr>
          <w:rFonts w:ascii="Monotype Corsiva" w:hAnsi="Monotype Corsiva"/>
          <w:bCs/>
          <w:iCs/>
          <w:sz w:val="32"/>
          <w:szCs w:val="32"/>
        </w:rPr>
        <w:t>A,G</w:t>
      </w:r>
      <w:proofErr w:type="gramEnd"/>
      <w:r w:rsidR="0036471E" w:rsidRPr="000F17DF">
        <w:rPr>
          <w:rFonts w:ascii="Monotype Corsiva" w:hAnsi="Monotype Corsiva"/>
          <w:bCs/>
          <w:iCs/>
          <w:sz w:val="32"/>
          <w:szCs w:val="32"/>
        </w:rPr>
        <w:t>)</w:t>
      </w:r>
      <w:r w:rsidR="0036471E" w:rsidRPr="000F17DF">
        <w:rPr>
          <w:rFonts w:ascii="Monotype Corsiva" w:hAnsi="Monotype Corsiva"/>
          <w:sz w:val="32"/>
          <w:szCs w:val="32"/>
          <w:lang w:val="it-IT"/>
        </w:rPr>
        <w:t xml:space="preserve">                                                                                 </w:t>
      </w:r>
      <w:r w:rsidR="00440DD7" w:rsidRPr="000F17DF">
        <w:rPr>
          <w:rFonts w:ascii="Monotype Corsiva" w:hAnsi="Monotype Corsiva"/>
          <w:sz w:val="32"/>
          <w:szCs w:val="32"/>
          <w:lang w:val="it-IT"/>
        </w:rPr>
        <w:t xml:space="preserve">   </w:t>
      </w:r>
      <w:r w:rsidR="00050E87" w:rsidRPr="000F17DF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440DD7" w:rsidRPr="000F17DF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0F17DF">
        <w:rPr>
          <w:rFonts w:ascii="Monotype Corsiva" w:hAnsi="Monotype Corsiva"/>
          <w:sz w:val="32"/>
          <w:szCs w:val="32"/>
          <w:lang w:val="it-IT"/>
        </w:rPr>
        <w:t xml:space="preserve">  </w:t>
      </w:r>
      <w:r w:rsidR="00440DD7" w:rsidRPr="000F17DF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050E87">
        <w:rPr>
          <w:rFonts w:ascii="Monotype Corsiva" w:hAnsi="Monotype Corsiva"/>
          <w:sz w:val="32"/>
          <w:szCs w:val="32"/>
          <w:lang w:val="it-IT"/>
        </w:rPr>
        <w:t xml:space="preserve">€   </w:t>
      </w:r>
      <w:r w:rsidR="00440DD7">
        <w:rPr>
          <w:rFonts w:ascii="Monotype Corsiva" w:hAnsi="Monotype Corsiva"/>
          <w:sz w:val="32"/>
          <w:szCs w:val="32"/>
          <w:lang w:val="it-IT"/>
        </w:rPr>
        <w:t xml:space="preserve">   </w:t>
      </w:r>
      <w:r w:rsidR="007C00D2">
        <w:rPr>
          <w:rFonts w:ascii="Monotype Corsiva" w:hAnsi="Monotype Corsiva"/>
          <w:sz w:val="32"/>
          <w:szCs w:val="32"/>
          <w:lang w:val="it-IT"/>
        </w:rPr>
        <w:t>1</w:t>
      </w:r>
      <w:r w:rsidR="00CE7043">
        <w:rPr>
          <w:rFonts w:ascii="Monotype Corsiva" w:hAnsi="Monotype Corsiva"/>
          <w:sz w:val="32"/>
          <w:szCs w:val="32"/>
          <w:lang w:val="it-IT"/>
        </w:rPr>
        <w:t>3</w:t>
      </w:r>
      <w:r w:rsidR="0036471E" w:rsidRPr="0036471E">
        <w:rPr>
          <w:rFonts w:ascii="Monotype Corsiva" w:hAnsi="Monotype Corsiva"/>
          <w:sz w:val="32"/>
          <w:szCs w:val="32"/>
          <w:lang w:val="it-IT"/>
        </w:rPr>
        <w:t>,50</w:t>
      </w:r>
    </w:p>
    <w:p w14:paraId="563785BC" w14:textId="77777777" w:rsidR="00440DD7" w:rsidRDefault="0036471E" w:rsidP="00413CA0">
      <w:pPr>
        <w:rPr>
          <w:rFonts w:ascii="Monotype Corsiva" w:hAnsi="Monotype Corsiva" w:cs="Lucida Calligraphy"/>
          <w:bCs/>
          <w:iCs/>
        </w:rPr>
      </w:pPr>
      <w:proofErr w:type="spellStart"/>
      <w:r w:rsidRPr="00FF42BD">
        <w:rPr>
          <w:rFonts w:ascii="Monotype Corsiva" w:hAnsi="Monotype Corsiva" w:cs="Lucida Calligraphy"/>
          <w:bCs/>
          <w:iCs/>
          <w:lang w:val="it-IT"/>
        </w:rPr>
        <w:t>Tomaten</w:t>
      </w:r>
      <w:proofErr w:type="spellEnd"/>
      <w:r w:rsidRPr="00FF42BD">
        <w:rPr>
          <w:rFonts w:ascii="Monotype Corsiva" w:hAnsi="Monotype Corsiva" w:cs="Lucida Calligraphy"/>
          <w:bCs/>
          <w:iCs/>
          <w:lang w:val="it-IT"/>
        </w:rPr>
        <w:t>, Mozzarella,</w:t>
      </w:r>
      <w:r w:rsidRPr="00FF42BD">
        <w:rPr>
          <w:rFonts w:ascii="Monotype Corsiva" w:hAnsi="Monotype Corsiva" w:cs="Lucida Calligraphy"/>
          <w:bCs/>
          <w:iCs/>
        </w:rPr>
        <w:t xml:space="preserve"> </w:t>
      </w:r>
      <w:r w:rsidR="003E5F61" w:rsidRPr="00FF42BD">
        <w:rPr>
          <w:rFonts w:ascii="Monotype Corsiva" w:hAnsi="Monotype Corsiva" w:cs="Lucida Calligraphy"/>
          <w:bCs/>
          <w:iCs/>
        </w:rPr>
        <w:t xml:space="preserve">Schinken und </w:t>
      </w:r>
      <w:r w:rsidRPr="00FF42BD">
        <w:rPr>
          <w:rFonts w:ascii="Monotype Corsiva" w:hAnsi="Monotype Corsiva" w:cs="Lucida Calligraphy"/>
          <w:bCs/>
          <w:iCs/>
        </w:rPr>
        <w:t>Champignons</w:t>
      </w:r>
    </w:p>
    <w:p w14:paraId="2B125544" w14:textId="77777777" w:rsidR="008B08FF" w:rsidRPr="00FF42BD" w:rsidRDefault="008B08FF" w:rsidP="00413CA0">
      <w:pPr>
        <w:rPr>
          <w:rFonts w:ascii="Monotype Corsiva" w:hAnsi="Monotype Corsiva" w:cs="Lucida Calligraphy"/>
          <w:bCs/>
          <w:iCs/>
        </w:rPr>
      </w:pPr>
    </w:p>
    <w:p w14:paraId="795DCE9E" w14:textId="77777777" w:rsidR="00050E87" w:rsidRPr="00575BD4" w:rsidRDefault="00050E87" w:rsidP="006F2F64">
      <w:pPr>
        <w:rPr>
          <w:bCs/>
          <w:iCs/>
          <w:sz w:val="32"/>
          <w:szCs w:val="32"/>
          <w:lang w:val="it-IT"/>
        </w:rPr>
      </w:pPr>
      <w:r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Braccio di ferro</w:t>
      </w:r>
      <w:r w:rsidR="006F2F64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</w:t>
      </w:r>
      <w:r w:rsidR="00293D95" w:rsidRPr="00575BD4">
        <w:rPr>
          <w:bCs/>
          <w:iCs/>
          <w:sz w:val="32"/>
          <w:szCs w:val="32"/>
          <w:lang w:val="it-IT"/>
        </w:rPr>
        <w:t>(</w:t>
      </w:r>
      <w:proofErr w:type="gramStart"/>
      <w:r w:rsidR="00293D95" w:rsidRPr="00575BD4">
        <w:rPr>
          <w:bCs/>
          <w:iCs/>
          <w:sz w:val="32"/>
          <w:szCs w:val="32"/>
          <w:lang w:val="it-IT"/>
        </w:rPr>
        <w:t>A)</w:t>
      </w:r>
      <w:r w:rsidR="00245C30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</w:t>
      </w:r>
      <w:proofErr w:type="gramEnd"/>
      <w:r w:rsidR="00245C30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                                                                              €     1</w:t>
      </w:r>
      <w:r w:rsidR="00CE7043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3</w:t>
      </w:r>
      <w:r w:rsidR="00245C30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,50</w:t>
      </w:r>
    </w:p>
    <w:p w14:paraId="1ECC7717" w14:textId="77777777" w:rsidR="008B08FF" w:rsidRPr="00575BD4" w:rsidRDefault="00050E87" w:rsidP="00413CA0">
      <w:pPr>
        <w:rPr>
          <w:rFonts w:ascii="Monotype Corsiva" w:hAnsi="Monotype Corsiva" w:cs="Lucida Calligraphy"/>
          <w:bCs/>
          <w:iCs/>
          <w:lang w:val="it-IT"/>
        </w:rPr>
      </w:pPr>
      <w:proofErr w:type="spellStart"/>
      <w:r w:rsidRPr="00575BD4">
        <w:rPr>
          <w:rFonts w:ascii="Monotype Corsiva" w:hAnsi="Monotype Corsiva"/>
          <w:bCs/>
          <w:iCs/>
          <w:lang w:val="it-IT"/>
        </w:rPr>
        <w:t>Tomaten</w:t>
      </w:r>
      <w:proofErr w:type="spellEnd"/>
      <w:r w:rsidR="00245C30" w:rsidRPr="00575BD4">
        <w:rPr>
          <w:rFonts w:ascii="Monotype Corsiva" w:hAnsi="Monotype Corsiva"/>
          <w:bCs/>
          <w:iCs/>
          <w:lang w:val="it-IT"/>
        </w:rPr>
        <w:t xml:space="preserve"> </w:t>
      </w:r>
      <w:proofErr w:type="spellStart"/>
      <w:proofErr w:type="gramStart"/>
      <w:r w:rsidR="00245C30" w:rsidRPr="00575BD4">
        <w:rPr>
          <w:rFonts w:ascii="Monotype Corsiva" w:hAnsi="Monotype Corsiva"/>
          <w:bCs/>
          <w:iCs/>
          <w:lang w:val="it-IT"/>
        </w:rPr>
        <w:t>Mozzarella,</w:t>
      </w:r>
      <w:r w:rsidR="00245C30" w:rsidRPr="00575BD4">
        <w:rPr>
          <w:rFonts w:ascii="Monotype Corsiva" w:hAnsi="Monotype Corsiva" w:cs="Lucida Calligraphy"/>
          <w:bCs/>
          <w:iCs/>
          <w:lang w:val="it-IT"/>
        </w:rPr>
        <w:t>Spinat</w:t>
      </w:r>
      <w:proofErr w:type="spellEnd"/>
      <w:proofErr w:type="gramEnd"/>
      <w:r w:rsidR="00245C30" w:rsidRPr="00575BD4">
        <w:rPr>
          <w:rFonts w:ascii="Monotype Corsiva" w:hAnsi="Monotype Corsiva" w:cs="Lucida Calligraphy"/>
          <w:bCs/>
          <w:iCs/>
          <w:lang w:val="it-IT"/>
        </w:rPr>
        <w:t>,</w:t>
      </w:r>
      <w:r w:rsidR="002D75FB" w:rsidRPr="00575BD4">
        <w:rPr>
          <w:rFonts w:ascii="Monotype Corsiva" w:hAnsi="Monotype Corsiva" w:cs="Lucida Calligraphy"/>
          <w:bCs/>
          <w:iCs/>
          <w:lang w:val="it-IT"/>
        </w:rPr>
        <w:t xml:space="preserve"> </w:t>
      </w:r>
      <w:proofErr w:type="spellStart"/>
      <w:r w:rsidR="00245C30" w:rsidRPr="00575BD4">
        <w:rPr>
          <w:rFonts w:ascii="Monotype Corsiva" w:hAnsi="Monotype Corsiva" w:cs="Lucida Calligraphy"/>
          <w:bCs/>
          <w:iCs/>
          <w:lang w:val="it-IT"/>
        </w:rPr>
        <w:t>Schafskäse</w:t>
      </w:r>
      <w:proofErr w:type="spellEnd"/>
      <w:r w:rsidR="00245C30" w:rsidRPr="00575BD4">
        <w:rPr>
          <w:rFonts w:ascii="Monotype Corsiva" w:hAnsi="Monotype Corsiva" w:cs="Lucida Calligraphy"/>
          <w:bCs/>
          <w:iCs/>
          <w:lang w:val="it-IT"/>
        </w:rPr>
        <w:t xml:space="preserve"> und </w:t>
      </w:r>
      <w:proofErr w:type="spellStart"/>
      <w:r w:rsidR="002D75FB" w:rsidRPr="00575BD4">
        <w:rPr>
          <w:rFonts w:ascii="Monotype Corsiva" w:hAnsi="Monotype Corsiva" w:cs="Lucida Calligraphy"/>
          <w:bCs/>
          <w:iCs/>
          <w:lang w:val="it-IT"/>
        </w:rPr>
        <w:t>Knoblauch</w:t>
      </w:r>
      <w:proofErr w:type="spellEnd"/>
      <w:r w:rsidR="006F2F64" w:rsidRPr="00575BD4">
        <w:rPr>
          <w:rFonts w:ascii="Monotype Corsiva" w:hAnsi="Monotype Corsiva" w:cs="Lucida Calligraphy"/>
          <w:bCs/>
          <w:iCs/>
          <w:lang w:val="it-IT"/>
        </w:rPr>
        <w:t xml:space="preserve">  </w:t>
      </w:r>
    </w:p>
    <w:p w14:paraId="25017237" w14:textId="77777777" w:rsidR="00245C30" w:rsidRPr="00575BD4" w:rsidRDefault="006F2F64" w:rsidP="00413CA0">
      <w:pPr>
        <w:rPr>
          <w:rFonts w:ascii="Monotype Corsiva" w:hAnsi="Monotype Corsiva" w:cs="Lucida Calligraphy"/>
          <w:bCs/>
          <w:iCs/>
          <w:lang w:val="it-IT"/>
        </w:rPr>
      </w:pPr>
      <w:r w:rsidRPr="00575BD4">
        <w:rPr>
          <w:rFonts w:ascii="Monotype Corsiva" w:hAnsi="Monotype Corsiva" w:cs="Lucida Calligraphy"/>
          <w:bCs/>
          <w:iCs/>
          <w:lang w:val="it-IT"/>
        </w:rPr>
        <w:t xml:space="preserve">   </w:t>
      </w:r>
      <w:r w:rsidR="00245C30" w:rsidRPr="00575BD4">
        <w:rPr>
          <w:rFonts w:ascii="Monotype Corsiva" w:hAnsi="Monotype Corsiva" w:cs="Lucida Calligraphy"/>
          <w:bCs/>
          <w:iCs/>
          <w:lang w:val="it-IT"/>
        </w:rPr>
        <w:t xml:space="preserve">                      </w:t>
      </w:r>
      <w:r w:rsidR="00050E87" w:rsidRPr="00575BD4">
        <w:rPr>
          <w:rFonts w:ascii="Monotype Corsiva" w:hAnsi="Monotype Corsiva" w:cs="Lucida Calligraphy"/>
          <w:bCs/>
          <w:iCs/>
          <w:lang w:val="it-IT"/>
        </w:rPr>
        <w:t xml:space="preserve"> </w:t>
      </w:r>
      <w:r w:rsidR="000537B2" w:rsidRPr="00575BD4">
        <w:rPr>
          <w:rFonts w:ascii="Monotype Corsiva" w:hAnsi="Monotype Corsiva" w:cs="Lucida Calligraphy"/>
          <w:bCs/>
          <w:iCs/>
          <w:lang w:val="it-IT"/>
        </w:rPr>
        <w:t xml:space="preserve"> </w:t>
      </w:r>
    </w:p>
    <w:p w14:paraId="43877F0C" w14:textId="77777777" w:rsidR="00017541" w:rsidRPr="00575BD4" w:rsidRDefault="00017541" w:rsidP="00245C30">
      <w:pPr>
        <w:rPr>
          <w:rFonts w:ascii="Monotype Corsiva" w:hAnsi="Monotype Corsiva" w:cs="Lucida Calligraphy"/>
          <w:bCs/>
          <w:iCs/>
          <w:sz w:val="32"/>
          <w:szCs w:val="32"/>
          <w:lang w:val="it-IT"/>
        </w:rPr>
      </w:pPr>
      <w:proofErr w:type="gramStart"/>
      <w:r w:rsidRPr="00575BD4">
        <w:rPr>
          <w:rFonts w:ascii="Monotype Corsiva" w:hAnsi="Monotype Corsiva"/>
          <w:sz w:val="32"/>
          <w:szCs w:val="32"/>
          <w:lang w:val="it-IT"/>
        </w:rPr>
        <w:t>Rusticana  (</w:t>
      </w:r>
      <w:proofErr w:type="gramEnd"/>
      <w:r w:rsidRPr="00575BD4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3E5F61" w:rsidRPr="00575BD4">
        <w:rPr>
          <w:rFonts w:ascii="Monotype Corsiva" w:hAnsi="Monotype Corsiva"/>
          <w:sz w:val="32"/>
          <w:szCs w:val="32"/>
          <w:lang w:val="it-IT"/>
        </w:rPr>
        <w:t>A,G)</w:t>
      </w:r>
      <w:r w:rsidRPr="00575BD4">
        <w:rPr>
          <w:rFonts w:ascii="Monotype Corsiva" w:hAnsi="Monotype Corsiva"/>
          <w:sz w:val="32"/>
          <w:szCs w:val="32"/>
          <w:lang w:val="it-IT"/>
        </w:rPr>
        <w:t xml:space="preserve">                                                                  </w:t>
      </w:r>
      <w:r w:rsidR="003E5F61" w:rsidRPr="00575BD4">
        <w:rPr>
          <w:rFonts w:ascii="Monotype Corsiva" w:hAnsi="Monotype Corsiva"/>
          <w:sz w:val="32"/>
          <w:szCs w:val="32"/>
          <w:lang w:val="it-IT"/>
        </w:rPr>
        <w:t xml:space="preserve">                     </w:t>
      </w:r>
      <w:r w:rsidR="00050E87" w:rsidRPr="00575BD4">
        <w:rPr>
          <w:rFonts w:ascii="Monotype Corsiva" w:hAnsi="Monotype Corsiva"/>
          <w:sz w:val="32"/>
          <w:szCs w:val="32"/>
          <w:lang w:val="it-IT"/>
        </w:rPr>
        <w:t xml:space="preserve"> €    </w:t>
      </w:r>
      <w:r w:rsidR="003E5F61" w:rsidRPr="00575BD4">
        <w:rPr>
          <w:rFonts w:ascii="Monotype Corsiva" w:hAnsi="Monotype Corsiva"/>
          <w:sz w:val="32"/>
          <w:szCs w:val="32"/>
          <w:lang w:val="it-IT"/>
        </w:rPr>
        <w:t xml:space="preserve"> 1</w:t>
      </w:r>
      <w:r w:rsidR="00CE7043" w:rsidRPr="00575BD4">
        <w:rPr>
          <w:rFonts w:ascii="Monotype Corsiva" w:hAnsi="Monotype Corsiva"/>
          <w:sz w:val="32"/>
          <w:szCs w:val="32"/>
          <w:lang w:val="it-IT"/>
        </w:rPr>
        <w:t>3</w:t>
      </w:r>
      <w:r w:rsidRPr="00575BD4">
        <w:rPr>
          <w:rFonts w:ascii="Monotype Corsiva" w:hAnsi="Monotype Corsiva"/>
          <w:sz w:val="32"/>
          <w:szCs w:val="32"/>
          <w:lang w:val="it-IT"/>
        </w:rPr>
        <w:t>,90</w:t>
      </w:r>
    </w:p>
    <w:p w14:paraId="4021CBBF" w14:textId="77777777" w:rsidR="00245C30" w:rsidRPr="00575BD4" w:rsidRDefault="00017541" w:rsidP="00413CA0">
      <w:pPr>
        <w:rPr>
          <w:rFonts w:ascii="Monotype Corsiva" w:hAnsi="Monotype Corsiva"/>
          <w:lang w:val="it-IT"/>
        </w:rPr>
      </w:pPr>
      <w:proofErr w:type="spellStart"/>
      <w:r w:rsidRPr="00575BD4">
        <w:rPr>
          <w:rFonts w:ascii="Monotype Corsiva" w:hAnsi="Monotype Corsiva"/>
          <w:lang w:val="it-IT"/>
        </w:rPr>
        <w:t>Tomaten</w:t>
      </w:r>
      <w:proofErr w:type="spellEnd"/>
      <w:r w:rsidRPr="00575BD4">
        <w:rPr>
          <w:rFonts w:ascii="Monotype Corsiva" w:hAnsi="Monotype Corsiva"/>
          <w:lang w:val="it-IT"/>
        </w:rPr>
        <w:t xml:space="preserve"> Mozzarella, Speck</w:t>
      </w:r>
      <w:proofErr w:type="gramStart"/>
      <w:r w:rsidRPr="00575BD4">
        <w:rPr>
          <w:rFonts w:ascii="Monotype Corsiva" w:hAnsi="Monotype Corsiva"/>
          <w:lang w:val="it-IT"/>
        </w:rPr>
        <w:t>, ,Mais</w:t>
      </w:r>
      <w:proofErr w:type="gramEnd"/>
      <w:r w:rsidRPr="00575BD4">
        <w:rPr>
          <w:rFonts w:ascii="Monotype Corsiva" w:hAnsi="Monotype Corsiva"/>
          <w:lang w:val="it-IT"/>
        </w:rPr>
        <w:t xml:space="preserve">, Ei und </w:t>
      </w:r>
      <w:proofErr w:type="spellStart"/>
      <w:r w:rsidRPr="00575BD4">
        <w:rPr>
          <w:rFonts w:ascii="Monotype Corsiva" w:hAnsi="Monotype Corsiva"/>
          <w:lang w:val="it-IT"/>
        </w:rPr>
        <w:t>Pfefferoni</w:t>
      </w:r>
      <w:proofErr w:type="spellEnd"/>
    </w:p>
    <w:p w14:paraId="6B9236CD" w14:textId="77777777" w:rsidR="008B08FF" w:rsidRPr="00575BD4" w:rsidRDefault="008B08FF" w:rsidP="00413CA0">
      <w:pPr>
        <w:rPr>
          <w:rFonts w:ascii="Monotype Corsiva" w:hAnsi="Monotype Corsiva"/>
          <w:lang w:val="it-IT"/>
        </w:rPr>
      </w:pPr>
    </w:p>
    <w:p w14:paraId="634D3D33" w14:textId="77777777" w:rsidR="0036471E" w:rsidRPr="0036471E" w:rsidRDefault="00D356F7" w:rsidP="00440DD7">
      <w:pPr>
        <w:rPr>
          <w:rFonts w:ascii="Monotype Corsiva" w:hAnsi="Monotype Corsiva"/>
          <w:sz w:val="32"/>
          <w:szCs w:val="32"/>
          <w:lang w:val="it-IT"/>
        </w:rPr>
      </w:pPr>
      <w:proofErr w:type="gramStart"/>
      <w:r w:rsidRPr="0036471E">
        <w:rPr>
          <w:rFonts w:ascii="Monotype Corsiva" w:hAnsi="Monotype Corsiva"/>
          <w:sz w:val="32"/>
          <w:szCs w:val="32"/>
          <w:lang w:val="it-IT"/>
        </w:rPr>
        <w:t>Fun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>g</w:t>
      </w:r>
      <w:r w:rsidRPr="0036471E">
        <w:rPr>
          <w:rFonts w:ascii="Monotype Corsiva" w:hAnsi="Monotype Corsiva"/>
          <w:sz w:val="32"/>
          <w:szCs w:val="32"/>
          <w:lang w:val="it-IT"/>
        </w:rPr>
        <w:t>hi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 xml:space="preserve">  </w:t>
      </w:r>
      <w:r w:rsidR="00293D95" w:rsidRPr="00575BD4">
        <w:rPr>
          <w:bCs/>
          <w:iCs/>
          <w:sz w:val="32"/>
          <w:szCs w:val="32"/>
          <w:lang w:val="it-IT"/>
        </w:rPr>
        <w:t>(</w:t>
      </w:r>
      <w:proofErr w:type="gramEnd"/>
      <w:r w:rsidR="00293D95" w:rsidRPr="00575BD4">
        <w:rPr>
          <w:bCs/>
          <w:iCs/>
          <w:sz w:val="32"/>
          <w:szCs w:val="32"/>
          <w:lang w:val="it-IT"/>
        </w:rPr>
        <w:t>A,G)</w:t>
      </w:r>
      <w:r w:rsidR="00293D95" w:rsidRPr="0036471E">
        <w:rPr>
          <w:rFonts w:ascii="Monotype Corsiva" w:hAnsi="Monotype Corsiva"/>
          <w:sz w:val="32"/>
          <w:szCs w:val="32"/>
          <w:lang w:val="it-IT"/>
        </w:rPr>
        <w:t xml:space="preserve">      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 xml:space="preserve">                                                 </w:t>
      </w:r>
      <w:r w:rsidR="000537B2" w:rsidRPr="0036471E">
        <w:rPr>
          <w:rFonts w:ascii="Monotype Corsiva" w:hAnsi="Monotype Corsiva"/>
          <w:sz w:val="32"/>
          <w:szCs w:val="32"/>
          <w:lang w:val="it-IT"/>
        </w:rPr>
        <w:t xml:space="preserve">                              </w:t>
      </w:r>
      <w:r w:rsidR="00440DD7">
        <w:rPr>
          <w:rFonts w:ascii="Monotype Corsiva" w:hAnsi="Monotype Corsiva"/>
          <w:sz w:val="32"/>
          <w:szCs w:val="32"/>
          <w:lang w:val="it-IT"/>
        </w:rPr>
        <w:t xml:space="preserve">       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 xml:space="preserve">€   </w:t>
      </w:r>
      <w:r w:rsidR="000537B2" w:rsidRPr="0036471E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440DD7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0F0BCA">
        <w:rPr>
          <w:rFonts w:ascii="Monotype Corsiva" w:hAnsi="Monotype Corsiva"/>
          <w:sz w:val="32"/>
          <w:szCs w:val="32"/>
          <w:lang w:val="it-IT"/>
        </w:rPr>
        <w:t>1</w:t>
      </w:r>
      <w:r w:rsidR="00CE7043">
        <w:rPr>
          <w:rFonts w:ascii="Monotype Corsiva" w:hAnsi="Monotype Corsiva"/>
          <w:sz w:val="32"/>
          <w:szCs w:val="32"/>
          <w:lang w:val="it-IT"/>
        </w:rPr>
        <w:t>2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>,</w:t>
      </w:r>
      <w:r w:rsidR="00157386">
        <w:rPr>
          <w:rFonts w:ascii="Monotype Corsiva" w:hAnsi="Monotype Corsiva"/>
          <w:sz w:val="32"/>
          <w:szCs w:val="32"/>
          <w:lang w:val="it-IT"/>
        </w:rPr>
        <w:t>9</w:t>
      </w:r>
      <w:r w:rsidR="00854790" w:rsidRPr="0036471E">
        <w:rPr>
          <w:rFonts w:ascii="Monotype Corsiva" w:hAnsi="Monotype Corsiva"/>
          <w:sz w:val="32"/>
          <w:szCs w:val="32"/>
          <w:lang w:val="it-IT"/>
        </w:rPr>
        <w:t>0</w:t>
      </w:r>
    </w:p>
    <w:p w14:paraId="2531A891" w14:textId="77777777" w:rsidR="0037370A" w:rsidRDefault="00854790" w:rsidP="00413CA0">
      <w:pPr>
        <w:tabs>
          <w:tab w:val="left" w:pos="6390"/>
        </w:tabs>
        <w:rPr>
          <w:rFonts w:ascii="Century Gothic" w:hAnsi="Century Gothic"/>
          <w:lang w:val="it-IT"/>
        </w:rPr>
      </w:pPr>
      <w:proofErr w:type="spellStart"/>
      <w:r w:rsidRPr="00FF42BD">
        <w:rPr>
          <w:rFonts w:ascii="Monotype Corsiva" w:hAnsi="Monotype Corsiva" w:cs="Lucida Calligraphy"/>
          <w:bCs/>
          <w:iCs/>
          <w:lang w:val="it-IT"/>
        </w:rPr>
        <w:t>Tomaten</w:t>
      </w:r>
      <w:proofErr w:type="spellEnd"/>
      <w:r w:rsidRPr="00FF42BD">
        <w:rPr>
          <w:rFonts w:ascii="Monotype Corsiva" w:hAnsi="Monotype Corsiva" w:cs="Lucida Calligraphy"/>
          <w:bCs/>
          <w:iCs/>
          <w:lang w:val="it-IT"/>
        </w:rPr>
        <w:t>, Mozzarella,</w:t>
      </w:r>
      <w:r w:rsidRPr="00575BD4">
        <w:rPr>
          <w:rFonts w:ascii="Monotype Corsiva" w:hAnsi="Monotype Corsiva" w:cs="Lucida Calligraphy"/>
          <w:bCs/>
          <w:iCs/>
          <w:lang w:val="it-IT"/>
        </w:rPr>
        <w:t xml:space="preserve"> </w:t>
      </w:r>
      <w:r w:rsidR="003E5F61" w:rsidRPr="00575BD4">
        <w:rPr>
          <w:rFonts w:ascii="Monotype Corsiva" w:hAnsi="Monotype Corsiva" w:cs="Lucida Calligraphy"/>
          <w:bCs/>
          <w:iCs/>
          <w:lang w:val="it-IT"/>
        </w:rPr>
        <w:t xml:space="preserve">Frisch </w:t>
      </w:r>
      <w:r w:rsidRPr="00575BD4">
        <w:rPr>
          <w:rFonts w:ascii="Monotype Corsiva" w:hAnsi="Monotype Corsiva" w:cs="Lucida Calligraphy"/>
          <w:bCs/>
          <w:iCs/>
          <w:lang w:val="it-IT"/>
        </w:rPr>
        <w:t>Champignons</w:t>
      </w:r>
      <w:r w:rsidRPr="00FF42BD">
        <w:rPr>
          <w:rFonts w:ascii="Century Gothic" w:hAnsi="Century Gothic"/>
          <w:lang w:val="it-IT"/>
        </w:rPr>
        <w:t xml:space="preserve"> </w:t>
      </w:r>
    </w:p>
    <w:p w14:paraId="7D1C90BF" w14:textId="77777777" w:rsidR="008B08FF" w:rsidRPr="00FF42BD" w:rsidRDefault="008B08FF" w:rsidP="00413CA0">
      <w:pPr>
        <w:tabs>
          <w:tab w:val="left" w:pos="6390"/>
        </w:tabs>
        <w:rPr>
          <w:rFonts w:ascii="Century Gothic" w:hAnsi="Century Gothic"/>
          <w:lang w:val="it-IT"/>
        </w:rPr>
      </w:pPr>
    </w:p>
    <w:p w14:paraId="4BE9F9EE" w14:textId="77777777" w:rsidR="002D6656" w:rsidRPr="00575BD4" w:rsidRDefault="000F17DF" w:rsidP="00050E87">
      <w:pPr>
        <w:tabs>
          <w:tab w:val="left" w:pos="6390"/>
        </w:tabs>
        <w:rPr>
          <w:rFonts w:ascii="Monotype Corsiva" w:hAnsi="Monotype Corsiva"/>
          <w:i/>
          <w:iCs/>
          <w:sz w:val="32"/>
          <w:szCs w:val="32"/>
          <w:lang w:val="it-IT"/>
        </w:rPr>
      </w:pPr>
      <w:r w:rsidRPr="00575BD4">
        <w:rPr>
          <w:rFonts w:ascii="Monotype Corsiva" w:hAnsi="Monotype Corsiva"/>
          <w:i/>
          <w:iCs/>
          <w:sz w:val="32"/>
          <w:szCs w:val="32"/>
          <w:lang w:val="it-IT"/>
        </w:rPr>
        <w:t>Bufala</w:t>
      </w:r>
      <w:proofErr w:type="gramStart"/>
      <w:r w:rsidRPr="00575BD4">
        <w:rPr>
          <w:rFonts w:ascii="Monotype Corsiva" w:hAnsi="Monotype Corsiva"/>
          <w:i/>
          <w:iCs/>
          <w:sz w:val="32"/>
          <w:szCs w:val="32"/>
          <w:lang w:val="it-IT"/>
        </w:rPr>
        <w:t xml:space="preserve">  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293D95" w:rsidRPr="00575BD4">
        <w:rPr>
          <w:bCs/>
          <w:iCs/>
          <w:sz w:val="32"/>
          <w:szCs w:val="32"/>
          <w:lang w:val="it-IT"/>
        </w:rPr>
        <w:t>(</w:t>
      </w:r>
      <w:proofErr w:type="gramEnd"/>
      <w:r w:rsidR="00293D95" w:rsidRPr="00575BD4">
        <w:rPr>
          <w:bCs/>
          <w:iCs/>
          <w:sz w:val="32"/>
          <w:szCs w:val="32"/>
          <w:lang w:val="it-IT"/>
        </w:rPr>
        <w:t>A,G)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 xml:space="preserve">                  </w:t>
      </w:r>
      <w:r w:rsidR="0036471E">
        <w:rPr>
          <w:rFonts w:ascii="Monotype Corsiva" w:hAnsi="Monotype Corsiva"/>
          <w:sz w:val="32"/>
          <w:szCs w:val="32"/>
          <w:lang w:val="it-IT"/>
        </w:rPr>
        <w:t xml:space="preserve">        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 xml:space="preserve">                                                      </w:t>
      </w:r>
      <w:r w:rsidR="00A41FE9">
        <w:rPr>
          <w:rFonts w:ascii="Monotype Corsiva" w:hAnsi="Monotype Corsiva"/>
          <w:sz w:val="32"/>
          <w:szCs w:val="32"/>
          <w:lang w:val="it-IT"/>
        </w:rPr>
        <w:t xml:space="preserve">  </w:t>
      </w:r>
      <w:r w:rsidR="00050E87">
        <w:rPr>
          <w:rFonts w:ascii="Monotype Corsiva" w:hAnsi="Monotype Corsiva"/>
          <w:sz w:val="32"/>
          <w:szCs w:val="32"/>
          <w:lang w:val="it-IT"/>
        </w:rPr>
        <w:t xml:space="preserve">   </w:t>
      </w:r>
      <w:r w:rsidR="00A41FE9">
        <w:rPr>
          <w:rFonts w:ascii="Monotype Corsiva" w:hAnsi="Monotype Corsiva"/>
          <w:sz w:val="32"/>
          <w:szCs w:val="32"/>
          <w:lang w:val="it-IT"/>
        </w:rPr>
        <w:t xml:space="preserve">     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 xml:space="preserve"> €  </w:t>
      </w:r>
      <w:r w:rsidR="000537B2" w:rsidRPr="0036471E">
        <w:rPr>
          <w:rFonts w:ascii="Monotype Corsiva" w:hAnsi="Monotype Corsiva"/>
          <w:sz w:val="32"/>
          <w:szCs w:val="32"/>
          <w:lang w:val="it-IT"/>
        </w:rPr>
        <w:t xml:space="preserve"> </w:t>
      </w:r>
      <w:r w:rsidR="00A41FE9">
        <w:rPr>
          <w:rFonts w:ascii="Monotype Corsiva" w:hAnsi="Monotype Corsiva"/>
          <w:sz w:val="32"/>
          <w:szCs w:val="32"/>
          <w:lang w:val="it-IT"/>
        </w:rPr>
        <w:t xml:space="preserve">  </w:t>
      </w:r>
      <w:r>
        <w:rPr>
          <w:rFonts w:ascii="Monotype Corsiva" w:hAnsi="Monotype Corsiva"/>
          <w:sz w:val="32"/>
          <w:szCs w:val="32"/>
          <w:lang w:val="it-IT"/>
        </w:rPr>
        <w:t>1</w:t>
      </w:r>
      <w:r w:rsidR="00CE7043">
        <w:rPr>
          <w:rFonts w:ascii="Monotype Corsiva" w:hAnsi="Monotype Corsiva"/>
          <w:sz w:val="32"/>
          <w:szCs w:val="32"/>
          <w:lang w:val="it-IT"/>
        </w:rPr>
        <w:t>5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>,</w:t>
      </w:r>
      <w:r w:rsidR="00DA78BE">
        <w:rPr>
          <w:rFonts w:ascii="Monotype Corsiva" w:hAnsi="Monotype Corsiva"/>
          <w:sz w:val="32"/>
          <w:szCs w:val="32"/>
          <w:lang w:val="it-IT"/>
        </w:rPr>
        <w:t>9</w:t>
      </w:r>
      <w:r w:rsidR="00422432" w:rsidRPr="0036471E">
        <w:rPr>
          <w:rFonts w:ascii="Monotype Corsiva" w:hAnsi="Monotype Corsiva"/>
          <w:sz w:val="32"/>
          <w:szCs w:val="32"/>
          <w:lang w:val="it-IT"/>
        </w:rPr>
        <w:t>0</w:t>
      </w:r>
    </w:p>
    <w:p w14:paraId="6A25F3C1" w14:textId="77777777" w:rsidR="0037370A" w:rsidRDefault="00422432" w:rsidP="00413CA0">
      <w:pPr>
        <w:rPr>
          <w:rFonts w:ascii="Monotype Corsiva" w:hAnsi="Monotype Corsiva"/>
          <w:lang w:val="it-IT"/>
        </w:rPr>
      </w:pPr>
      <w:proofErr w:type="spellStart"/>
      <w:r w:rsidRPr="00FF42BD">
        <w:rPr>
          <w:rFonts w:ascii="Monotype Corsiva" w:hAnsi="Monotype Corsiva" w:cs="Lucida Calligraphy"/>
          <w:bCs/>
          <w:iCs/>
          <w:lang w:val="it-IT"/>
        </w:rPr>
        <w:t>Tomaten</w:t>
      </w:r>
      <w:proofErr w:type="spellEnd"/>
      <w:r w:rsidRPr="00FF42BD">
        <w:rPr>
          <w:rFonts w:ascii="Monotype Corsiva" w:hAnsi="Monotype Corsiva" w:cs="Lucida Calligraphy"/>
          <w:bCs/>
          <w:iCs/>
          <w:lang w:val="it-IT"/>
        </w:rPr>
        <w:t xml:space="preserve">, </w:t>
      </w:r>
      <w:proofErr w:type="spellStart"/>
      <w:r w:rsidR="000F17DF">
        <w:rPr>
          <w:rFonts w:ascii="Monotype Corsiva" w:hAnsi="Monotype Corsiva" w:cs="Lucida Calligraphy"/>
          <w:bCs/>
          <w:iCs/>
          <w:lang w:val="it-IT"/>
        </w:rPr>
        <w:t>Büffel</w:t>
      </w:r>
      <w:proofErr w:type="spellEnd"/>
      <w:r w:rsidR="002D75FB">
        <w:rPr>
          <w:rFonts w:ascii="Monotype Corsiva" w:hAnsi="Monotype Corsiva" w:cs="Lucida Calligraphy"/>
          <w:bCs/>
          <w:iCs/>
          <w:lang w:val="it-IT"/>
        </w:rPr>
        <w:t xml:space="preserve"> </w:t>
      </w:r>
      <w:r w:rsidR="000F17DF">
        <w:rPr>
          <w:rFonts w:ascii="Monotype Corsiva" w:hAnsi="Monotype Corsiva" w:cs="Lucida Calligraphy"/>
          <w:bCs/>
          <w:iCs/>
          <w:lang w:val="it-IT"/>
        </w:rPr>
        <w:t>m</w:t>
      </w:r>
      <w:r w:rsidRPr="00FF42BD">
        <w:rPr>
          <w:rFonts w:ascii="Monotype Corsiva" w:hAnsi="Monotype Corsiva" w:cs="Lucida Calligraphy"/>
          <w:bCs/>
          <w:iCs/>
          <w:lang w:val="it-IT"/>
        </w:rPr>
        <w:t>ozzarella</w:t>
      </w:r>
      <w:r w:rsidRPr="00FF42BD">
        <w:rPr>
          <w:rFonts w:ascii="Monotype Corsiva" w:hAnsi="Monotype Corsiva"/>
          <w:lang w:val="it-IT"/>
        </w:rPr>
        <w:t xml:space="preserve"> </w:t>
      </w:r>
      <w:r w:rsidR="000F17DF">
        <w:rPr>
          <w:rFonts w:ascii="Monotype Corsiva" w:hAnsi="Monotype Corsiva"/>
          <w:lang w:val="it-IT"/>
        </w:rPr>
        <w:t>Cherry</w:t>
      </w:r>
      <w:r w:rsidR="002D75FB">
        <w:rPr>
          <w:rFonts w:ascii="Monotype Corsiva" w:hAnsi="Monotype Corsiva"/>
          <w:lang w:val="it-IT"/>
        </w:rPr>
        <w:t xml:space="preserve"> </w:t>
      </w:r>
      <w:proofErr w:type="spellStart"/>
      <w:r w:rsidR="000F17DF">
        <w:rPr>
          <w:rFonts w:ascii="Monotype Corsiva" w:hAnsi="Monotype Corsiva"/>
          <w:lang w:val="it-IT"/>
        </w:rPr>
        <w:t>tomaten</w:t>
      </w:r>
      <w:proofErr w:type="spellEnd"/>
      <w:r w:rsidR="000F17DF">
        <w:rPr>
          <w:rFonts w:ascii="Monotype Corsiva" w:hAnsi="Monotype Corsiva"/>
          <w:lang w:val="it-IT"/>
        </w:rPr>
        <w:t>,</w:t>
      </w:r>
      <w:r w:rsidR="002D75FB">
        <w:rPr>
          <w:rFonts w:ascii="Monotype Corsiva" w:hAnsi="Monotype Corsiva"/>
          <w:lang w:val="it-IT"/>
        </w:rPr>
        <w:t xml:space="preserve"> </w:t>
      </w:r>
      <w:r w:rsidR="000F17DF">
        <w:rPr>
          <w:rFonts w:ascii="Monotype Corsiva" w:hAnsi="Monotype Corsiva"/>
          <w:lang w:val="it-IT"/>
        </w:rPr>
        <w:t xml:space="preserve">rucola und </w:t>
      </w:r>
      <w:proofErr w:type="spellStart"/>
      <w:r w:rsidR="000F17DF">
        <w:rPr>
          <w:rFonts w:ascii="Monotype Corsiva" w:hAnsi="Monotype Corsiva"/>
          <w:lang w:val="it-IT"/>
        </w:rPr>
        <w:t>Basilikum</w:t>
      </w:r>
      <w:proofErr w:type="spellEnd"/>
      <w:r w:rsidRPr="00FF42BD">
        <w:rPr>
          <w:rFonts w:ascii="Monotype Corsiva" w:hAnsi="Monotype Corsiva"/>
          <w:lang w:val="it-IT"/>
        </w:rPr>
        <w:t xml:space="preserve"> </w:t>
      </w:r>
    </w:p>
    <w:p w14:paraId="4D051A37" w14:textId="77777777" w:rsidR="008B08FF" w:rsidRPr="00FF42BD" w:rsidRDefault="008B08FF" w:rsidP="00413CA0">
      <w:pPr>
        <w:rPr>
          <w:rFonts w:ascii="Monotype Corsiva" w:hAnsi="Monotype Corsiva"/>
          <w:lang w:val="it-IT"/>
        </w:rPr>
      </w:pPr>
    </w:p>
    <w:p w14:paraId="57CB876C" w14:textId="77777777" w:rsidR="00FF191E" w:rsidRPr="00575BD4" w:rsidRDefault="00284998" w:rsidP="006F2F64">
      <w:pPr>
        <w:rPr>
          <w:rFonts w:ascii="Monotype Corsiva" w:hAnsi="Monotype Corsiva" w:cs="Lucida Calligraphy"/>
          <w:bCs/>
          <w:iCs/>
          <w:sz w:val="32"/>
          <w:szCs w:val="32"/>
          <w:lang w:val="it-IT"/>
        </w:rPr>
      </w:pPr>
      <w:r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Spianata </w:t>
      </w:r>
      <w:proofErr w:type="gramStart"/>
      <w:r w:rsidR="00FF191E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Piccante  </w:t>
      </w:r>
      <w:r w:rsidR="00293D95" w:rsidRPr="00575BD4">
        <w:rPr>
          <w:bCs/>
          <w:iCs/>
          <w:sz w:val="32"/>
          <w:szCs w:val="32"/>
          <w:lang w:val="it-IT"/>
        </w:rPr>
        <w:t>(</w:t>
      </w:r>
      <w:proofErr w:type="gramEnd"/>
      <w:r w:rsidR="00293D95" w:rsidRPr="00575BD4">
        <w:rPr>
          <w:bCs/>
          <w:iCs/>
          <w:sz w:val="32"/>
          <w:szCs w:val="32"/>
          <w:lang w:val="it-IT"/>
        </w:rPr>
        <w:t>A,G)</w:t>
      </w:r>
      <w:r w:rsidR="00293D95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 </w:t>
      </w:r>
      <w:r w:rsidR="00FF191E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                                        </w:t>
      </w:r>
      <w:r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</w:t>
      </w:r>
      <w:r w:rsidR="00FF191E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                </w:t>
      </w:r>
      <w:r w:rsidR="000537B2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    </w:t>
      </w:r>
      <w:r w:rsidR="00FE10E2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€ 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 xml:space="preserve">   </w:t>
      </w:r>
      <w:r w:rsidR="00FE10E2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1</w:t>
      </w:r>
      <w:r w:rsidR="00CE7043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4</w:t>
      </w:r>
      <w:r w:rsidR="00FF191E" w:rsidRPr="00575BD4">
        <w:rPr>
          <w:rFonts w:ascii="Monotype Corsiva" w:hAnsi="Monotype Corsiva" w:cs="Lucida Calligraphy"/>
          <w:bCs/>
          <w:iCs/>
          <w:sz w:val="32"/>
          <w:szCs w:val="32"/>
          <w:lang w:val="it-IT"/>
        </w:rPr>
        <w:t>,50</w:t>
      </w:r>
    </w:p>
    <w:p w14:paraId="3617131A" w14:textId="77777777" w:rsidR="008B08FF" w:rsidRDefault="00FF191E" w:rsidP="00532EFB">
      <w:pPr>
        <w:rPr>
          <w:rFonts w:ascii="Monotype Corsiva" w:hAnsi="Monotype Corsiva" w:cs="Lucida Calligraphy"/>
          <w:bCs/>
          <w:iCs/>
          <w:lang w:val="it-IT"/>
        </w:rPr>
      </w:pPr>
      <w:proofErr w:type="spellStart"/>
      <w:r w:rsidRPr="00575BD4">
        <w:rPr>
          <w:rFonts w:ascii="Monotype Corsiva" w:hAnsi="Monotype Corsiva" w:cs="Lucida Calligraphy"/>
          <w:bCs/>
          <w:iCs/>
          <w:lang w:val="it-IT"/>
        </w:rPr>
        <w:t>Tomaten</w:t>
      </w:r>
      <w:proofErr w:type="spellEnd"/>
      <w:r w:rsidRPr="00FF42BD">
        <w:rPr>
          <w:rFonts w:ascii="Monotype Corsiva" w:hAnsi="Monotype Corsiva" w:cs="Lucida Calligraphy"/>
          <w:bCs/>
          <w:iCs/>
          <w:lang w:val="it-IT"/>
        </w:rPr>
        <w:t xml:space="preserve">, Mozzarella </w:t>
      </w:r>
      <w:proofErr w:type="spellStart"/>
      <w:r w:rsidRPr="00FF42BD">
        <w:rPr>
          <w:rFonts w:ascii="Monotype Corsiva" w:hAnsi="Monotype Corsiva" w:cs="Lucida Calligraphy"/>
          <w:bCs/>
          <w:iCs/>
          <w:lang w:val="it-IT"/>
        </w:rPr>
        <w:t>Scharfe</w:t>
      </w:r>
      <w:proofErr w:type="spellEnd"/>
      <w:r w:rsidRPr="00FF42BD">
        <w:rPr>
          <w:rFonts w:ascii="Monotype Corsiva" w:hAnsi="Monotype Corsiva" w:cs="Lucida Calligraphy"/>
          <w:bCs/>
          <w:iCs/>
          <w:lang w:val="it-IT"/>
        </w:rPr>
        <w:t xml:space="preserve"> Salami</w:t>
      </w:r>
    </w:p>
    <w:p w14:paraId="2E449042" w14:textId="77777777" w:rsidR="00336A1F" w:rsidRPr="00FF42BD" w:rsidRDefault="00336A1F" w:rsidP="00532EFB">
      <w:pPr>
        <w:rPr>
          <w:rFonts w:ascii="Monotype Corsiva" w:hAnsi="Monotype Corsiva" w:cs="Lucida Calligraphy"/>
          <w:bCs/>
          <w:iCs/>
          <w:lang w:val="it-IT"/>
        </w:rPr>
      </w:pPr>
    </w:p>
    <w:p w14:paraId="175EF637" w14:textId="77777777" w:rsidR="00FF7B19" w:rsidRPr="00575BD4" w:rsidRDefault="00FF7B19" w:rsidP="00F70E0C">
      <w:pPr>
        <w:rPr>
          <w:rFonts w:ascii="Monotype Corsiva" w:hAnsi="Monotype Corsiva" w:cs="Lucida Calligraphy"/>
          <w:bCs/>
          <w:iCs/>
          <w:sz w:val="32"/>
          <w:szCs w:val="32"/>
        </w:rPr>
      </w:pP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>Pizza Br</w:t>
      </w:r>
      <w:r w:rsidR="00FF191E" w:rsidRPr="00575BD4">
        <w:rPr>
          <w:rFonts w:ascii="Monotype Corsiva" w:hAnsi="Monotype Corsiva" w:cs="Lucida Calligraphy"/>
          <w:bCs/>
          <w:iCs/>
          <w:sz w:val="32"/>
          <w:szCs w:val="32"/>
        </w:rPr>
        <w:t>ot mit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Knoblauch </w:t>
      </w:r>
      <w:r w:rsidR="00293D95" w:rsidRPr="00575BD4">
        <w:rPr>
          <w:bCs/>
          <w:iCs/>
          <w:sz w:val="32"/>
          <w:szCs w:val="32"/>
        </w:rPr>
        <w:t>(</w:t>
      </w:r>
      <w:proofErr w:type="gramStart"/>
      <w:r w:rsidR="00293D95" w:rsidRPr="00575BD4">
        <w:rPr>
          <w:bCs/>
          <w:iCs/>
          <w:sz w:val="32"/>
          <w:szCs w:val="32"/>
        </w:rPr>
        <w:t>A)</w:t>
      </w:r>
      <w:r w:rsidR="00293D95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</w:t>
      </w:r>
      <w:proofErr w:type="gramEnd"/>
      <w:r w:rsidR="00293D95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               </w:t>
      </w:r>
      <w:r w:rsidR="00293D95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                   </w:t>
      </w:r>
      <w:r w:rsidR="000537B2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 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€  </w:t>
      </w:r>
      <w:r w:rsidR="000537B2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660570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CE7043" w:rsidRPr="00575BD4">
        <w:rPr>
          <w:rFonts w:ascii="Monotype Corsiva" w:hAnsi="Monotype Corsiva" w:cs="Lucida Calligraphy"/>
          <w:bCs/>
          <w:iCs/>
          <w:sz w:val="32"/>
          <w:szCs w:val="32"/>
        </w:rPr>
        <w:t>7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>,90</w:t>
      </w:r>
    </w:p>
    <w:p w14:paraId="31186556" w14:textId="77777777" w:rsidR="008B08FF" w:rsidRPr="00575BD4" w:rsidRDefault="00FF7B19" w:rsidP="00A41FE9">
      <w:pPr>
        <w:spacing w:after="120"/>
        <w:rPr>
          <w:rFonts w:ascii="Monotype Corsiva" w:hAnsi="Monotype Corsiva" w:cs="Lucida Calligraphy"/>
          <w:bCs/>
          <w:iCs/>
          <w:sz w:val="32"/>
          <w:szCs w:val="32"/>
        </w:rPr>
      </w:pP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Pizza Brot ohne </w:t>
      </w:r>
      <w:r w:rsidR="00293D95" w:rsidRPr="00575BD4">
        <w:rPr>
          <w:bCs/>
          <w:iCs/>
          <w:sz w:val="32"/>
          <w:szCs w:val="32"/>
        </w:rPr>
        <w:t>(</w:t>
      </w:r>
      <w:proofErr w:type="gramStart"/>
      <w:r w:rsidR="00293D95" w:rsidRPr="00575BD4">
        <w:rPr>
          <w:bCs/>
          <w:iCs/>
          <w:sz w:val="32"/>
          <w:szCs w:val="32"/>
        </w:rPr>
        <w:t>A)</w:t>
      </w:r>
      <w:r w:rsidR="00293D95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</w:t>
      </w:r>
      <w:proofErr w:type="gramEnd"/>
      <w:r w:rsidR="00293D95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                                                           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    </w:t>
      </w:r>
      <w:r w:rsidR="00284998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€  </w:t>
      </w:r>
      <w:r w:rsidR="000537B2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A41FE9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 </w:t>
      </w:r>
      <w:r w:rsidR="000537B2" w:rsidRPr="00575BD4">
        <w:rPr>
          <w:rFonts w:ascii="Monotype Corsiva" w:hAnsi="Monotype Corsiva" w:cs="Lucida Calligraphy"/>
          <w:bCs/>
          <w:iCs/>
          <w:sz w:val="32"/>
          <w:szCs w:val="32"/>
        </w:rPr>
        <w:t xml:space="preserve"> </w:t>
      </w:r>
      <w:r w:rsidR="00CE7043" w:rsidRPr="00575BD4">
        <w:rPr>
          <w:rFonts w:ascii="Monotype Corsiva" w:hAnsi="Monotype Corsiva" w:cs="Lucida Calligraphy"/>
          <w:bCs/>
          <w:iCs/>
          <w:sz w:val="32"/>
          <w:szCs w:val="32"/>
        </w:rPr>
        <w:t>6</w:t>
      </w:r>
      <w:r w:rsidRPr="00575BD4">
        <w:rPr>
          <w:rFonts w:ascii="Monotype Corsiva" w:hAnsi="Monotype Corsiva" w:cs="Lucida Calligraphy"/>
          <w:bCs/>
          <w:iCs/>
          <w:sz w:val="32"/>
          <w:szCs w:val="32"/>
        </w:rPr>
        <w:t>,</w:t>
      </w:r>
      <w:r w:rsidR="00FF42BD" w:rsidRPr="00575BD4">
        <w:rPr>
          <w:rFonts w:ascii="Monotype Corsiva" w:hAnsi="Monotype Corsiva" w:cs="Lucida Calligraphy"/>
          <w:bCs/>
          <w:iCs/>
          <w:sz w:val="32"/>
          <w:szCs w:val="32"/>
        </w:rPr>
        <w:t>9</w:t>
      </w:r>
      <w:r w:rsidR="00413CA0" w:rsidRPr="00575BD4">
        <w:rPr>
          <w:rFonts w:ascii="Monotype Corsiva" w:hAnsi="Monotype Corsiva" w:cs="Lucida Calligraphy"/>
          <w:bCs/>
          <w:iCs/>
          <w:sz w:val="32"/>
          <w:szCs w:val="32"/>
        </w:rPr>
        <w:t>0</w:t>
      </w:r>
    </w:p>
    <w:p w14:paraId="0FF4676A" w14:textId="77777777" w:rsidR="00CD3905" w:rsidRPr="00FF42BD" w:rsidRDefault="00CD3905" w:rsidP="00CD3905">
      <w:pPr>
        <w:jc w:val="both"/>
        <w:rPr>
          <w:rFonts w:ascii="Monotype Corsiva" w:hAnsi="Monotype Corsiva" w:cs="Lucida Calligraphy"/>
          <w:bCs/>
          <w:iCs/>
          <w:color w:val="FF0000"/>
          <w:sz w:val="28"/>
          <w:szCs w:val="28"/>
        </w:rPr>
      </w:pPr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Jede Pizza kann auf Wunsch auch um </w:t>
      </w:r>
      <w:r w:rsidR="00503A25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2</w:t>
      </w:r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,</w:t>
      </w:r>
      <w:r w:rsidR="00503A25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0</w:t>
      </w:r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0€ weniger in klein zubereitet </w:t>
      </w:r>
      <w:proofErr w:type="gramStart"/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werden .</w:t>
      </w:r>
      <w:proofErr w:type="gramEnd"/>
    </w:p>
    <w:p w14:paraId="2E3018D0" w14:textId="77777777" w:rsidR="00CD3905" w:rsidRPr="00FF42BD" w:rsidRDefault="00CD3905" w:rsidP="00CD3905">
      <w:pPr>
        <w:rPr>
          <w:rFonts w:ascii="Monotype Corsiva" w:hAnsi="Monotype Corsiva" w:cs="Lucida Calligraphy"/>
          <w:bCs/>
          <w:iCs/>
          <w:color w:val="FF0000"/>
          <w:sz w:val="28"/>
          <w:szCs w:val="28"/>
        </w:rPr>
      </w:pPr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Zusätzliche Wünsche:</w:t>
      </w:r>
      <w:r w:rsidR="00336A1F" w:rsidRPr="00336A1F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</w:t>
      </w:r>
      <w:r w:rsidR="00336A1F"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Pro Beilage              €    </w:t>
      </w:r>
      <w:r w:rsidR="00336A1F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2,00</w:t>
      </w:r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                                                                         </w:t>
      </w:r>
    </w:p>
    <w:p w14:paraId="0634AC19" w14:textId="77777777" w:rsidR="00CD3905" w:rsidRPr="00FF42BD" w:rsidRDefault="00CD3905" w:rsidP="00CD3905">
      <w:pPr>
        <w:rPr>
          <w:rFonts w:ascii="Monotype Corsiva" w:hAnsi="Monotype Corsiva" w:cs="Arial"/>
          <w:color w:val="FF0000"/>
          <w:sz w:val="28"/>
          <w:szCs w:val="28"/>
        </w:rPr>
      </w:pPr>
      <w:r w:rsidRPr="00FF42BD">
        <w:rPr>
          <w:rFonts w:ascii="Monotype Corsiva" w:hAnsi="Monotype Corsiva" w:cs="Arial"/>
          <w:color w:val="FF0000"/>
          <w:sz w:val="28"/>
          <w:szCs w:val="28"/>
        </w:rPr>
        <w:t xml:space="preserve">Bei </w:t>
      </w:r>
      <w:proofErr w:type="gramStart"/>
      <w:r w:rsidRPr="00FF42BD">
        <w:rPr>
          <w:rFonts w:ascii="Monotype Corsiva" w:hAnsi="Monotype Corsiva" w:cs="Arial"/>
          <w:color w:val="FF0000"/>
          <w:sz w:val="28"/>
          <w:szCs w:val="28"/>
        </w:rPr>
        <w:t>Thunfisch ,</w:t>
      </w:r>
      <w:proofErr w:type="gramEnd"/>
      <w:r w:rsidRPr="00FF42BD">
        <w:rPr>
          <w:rFonts w:ascii="Monotype Corsiva" w:hAnsi="Monotype Corsiva" w:cs="Arial"/>
          <w:color w:val="FF0000"/>
          <w:sz w:val="28"/>
          <w:szCs w:val="28"/>
        </w:rPr>
        <w:t xml:space="preserve"> scharfe Salami, Parmaschinken, </w:t>
      </w:r>
    </w:p>
    <w:p w14:paraId="2DBAE7F7" w14:textId="77777777" w:rsidR="00CD3905" w:rsidRPr="00FF42BD" w:rsidRDefault="00CD3905" w:rsidP="00CD3905">
      <w:pPr>
        <w:rPr>
          <w:rFonts w:ascii="Monotype Corsiva" w:hAnsi="Monotype Corsiva" w:cs="Lucida Calligraphy"/>
          <w:bCs/>
          <w:iCs/>
          <w:color w:val="FF0000"/>
          <w:sz w:val="28"/>
          <w:szCs w:val="28"/>
        </w:rPr>
      </w:pPr>
      <w:proofErr w:type="gramStart"/>
      <w:r w:rsidRPr="00FF42BD">
        <w:rPr>
          <w:rFonts w:ascii="Monotype Corsiva" w:hAnsi="Monotype Corsiva" w:cs="Arial"/>
          <w:color w:val="FF0000"/>
          <w:sz w:val="28"/>
          <w:szCs w:val="28"/>
        </w:rPr>
        <w:t>Rucola ,</w:t>
      </w:r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Mozzarella</w:t>
      </w:r>
      <w:proofErr w:type="gramEnd"/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,Shrimps , Parmesan                                €    </w:t>
      </w:r>
      <w:r w:rsidR="00157386"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3</w:t>
      </w:r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,90  </w:t>
      </w:r>
    </w:p>
    <w:p w14:paraId="7661C100" w14:textId="77777777" w:rsidR="00F4790A" w:rsidRPr="00F4790A" w:rsidRDefault="00CD3905" w:rsidP="00F4790A">
      <w:pPr>
        <w:rPr>
          <w:rFonts w:ascii="Monotype Corsiva" w:hAnsi="Monotype Corsiva" w:cs="Lucida Calligraphy"/>
          <w:bCs/>
          <w:iCs/>
          <w:color w:val="FF0000"/>
          <w:sz w:val="28"/>
          <w:szCs w:val="28"/>
        </w:rPr>
      </w:pPr>
      <w:proofErr w:type="gramStart"/>
      <w:r w:rsidRPr="00FF42BD">
        <w:rPr>
          <w:rFonts w:ascii="Monotype Corsiva" w:hAnsi="Monotype Corsiva" w:cs="Lucida Calligraphy"/>
          <w:bCs/>
          <w:iCs/>
          <w:color w:val="FF0000"/>
          <w:sz w:val="28"/>
          <w:szCs w:val="28"/>
          <w:lang w:val="de-DE"/>
        </w:rPr>
        <w:t>Knoblauch</w:t>
      </w:r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 oder</w:t>
      </w:r>
      <w:proofErr w:type="gramEnd"/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 </w:t>
      </w:r>
      <w:proofErr w:type="spellStart"/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>chilischoten</w:t>
      </w:r>
      <w:proofErr w:type="spellEnd"/>
      <w:r w:rsidRPr="00575BD4">
        <w:rPr>
          <w:rFonts w:ascii="Monotype Corsiva" w:hAnsi="Monotype Corsiva" w:cs="Lucida Calligraphy"/>
          <w:bCs/>
          <w:iCs/>
          <w:color w:val="FF0000"/>
          <w:sz w:val="28"/>
          <w:szCs w:val="28"/>
        </w:rPr>
        <w:t xml:space="preserve">                                                  €    1,00</w:t>
      </w:r>
    </w:p>
    <w:p w14:paraId="1F3607C6" w14:textId="77777777" w:rsidR="0054694F" w:rsidRPr="000C2FD5" w:rsidRDefault="0054694F" w:rsidP="000C2FD5">
      <w:pPr>
        <w:tabs>
          <w:tab w:val="left" w:pos="6735"/>
        </w:tabs>
        <w:jc w:val="center"/>
        <w:rPr>
          <w:rFonts w:ascii="Monotype Corsiva" w:hAnsi="Monotype Corsiva" w:cs="Lucida Calligraphy"/>
          <w:bCs/>
          <w:iCs/>
          <w:sz w:val="32"/>
          <w:szCs w:val="32"/>
        </w:rPr>
      </w:pPr>
      <w:r w:rsidRPr="00575BD4">
        <w:rPr>
          <w:rFonts w:ascii="Monotype Corsiva" w:hAnsi="Monotype Corsiva"/>
          <w:sz w:val="32"/>
          <w:szCs w:val="32"/>
        </w:rPr>
        <w:br w:type="page"/>
      </w:r>
      <w:r w:rsidR="000A647D" w:rsidRPr="008452AA">
        <w:rPr>
          <w:rFonts w:ascii="Century Gothic" w:hAnsi="Century Gothic" w:cs="Calibri"/>
          <w:noProof/>
          <w:sz w:val="28"/>
          <w:szCs w:val="28"/>
          <w:lang w:val="de-DE"/>
        </w:rPr>
        <w:lastRenderedPageBreak/>
        <w:drawing>
          <wp:inline distT="0" distB="0" distL="0" distR="0" wp14:anchorId="6242A675" wp14:editId="31F8BF1B">
            <wp:extent cx="2376275" cy="1222689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44" cy="12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50A9F" w14:textId="77777777" w:rsidR="008074D5" w:rsidRPr="00412566" w:rsidRDefault="008074D5" w:rsidP="00412566">
      <w:pPr>
        <w:spacing w:line="234" w:lineRule="atLeast"/>
        <w:jc w:val="center"/>
        <w:rPr>
          <w:rFonts w:ascii="Monotype Corsiva" w:hAnsi="Monotype Corsiva" w:cs="Lucida Calligraphy"/>
          <w:bCs/>
          <w:iCs/>
          <w:sz w:val="36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937"/>
        <w:gridCol w:w="567"/>
        <w:gridCol w:w="1134"/>
      </w:tblGrid>
      <w:tr w:rsidR="0054694F" w:rsidRPr="002D75FB" w14:paraId="0682029B" w14:textId="77777777" w:rsidTr="00E150C9">
        <w:tc>
          <w:tcPr>
            <w:tcW w:w="9639" w:type="dxa"/>
            <w:gridSpan w:val="3"/>
          </w:tcPr>
          <w:p w14:paraId="660571D7" w14:textId="77777777" w:rsidR="000A647D" w:rsidRPr="00FC5FAD" w:rsidRDefault="0054694F" w:rsidP="007B52FE">
            <w:pPr>
              <w:jc w:val="center"/>
              <w:rPr>
                <w:rFonts w:ascii="Monotype Corsiva" w:hAnsi="Monotype Corsiva" w:cs="Lucida Calligraphy"/>
                <w:bCs/>
                <w:i/>
                <w:iCs/>
                <w:sz w:val="40"/>
                <w:szCs w:val="40"/>
                <w:lang w:val="en-US"/>
              </w:rPr>
            </w:pPr>
            <w:proofErr w:type="spellStart"/>
            <w:r w:rsidRPr="00FC5FAD">
              <w:rPr>
                <w:rFonts w:ascii="Monotype Corsiva" w:hAnsi="Monotype Corsiva" w:cs="Lucida Calligraphy"/>
                <w:bCs/>
                <w:i/>
                <w:iCs/>
                <w:sz w:val="40"/>
                <w:szCs w:val="40"/>
                <w:lang w:val="en-US"/>
              </w:rPr>
              <w:t>Dolci</w:t>
            </w:r>
            <w:proofErr w:type="spellEnd"/>
            <w:r w:rsidRPr="00FC5FAD">
              <w:rPr>
                <w:rFonts w:ascii="Monotype Corsiva" w:hAnsi="Monotype Corsiva" w:cs="Lucida Calligraphy"/>
                <w:bCs/>
                <w:i/>
                <w:iCs/>
                <w:sz w:val="40"/>
                <w:szCs w:val="40"/>
                <w:lang w:val="en-US"/>
              </w:rPr>
              <w:t xml:space="preserve"> – </w:t>
            </w:r>
            <w:proofErr w:type="spellStart"/>
            <w:r w:rsidRPr="00FC5FAD">
              <w:rPr>
                <w:rFonts w:ascii="Monotype Corsiva" w:hAnsi="Monotype Corsiva" w:cs="Lucida Calligraphy"/>
                <w:bCs/>
                <w:i/>
                <w:iCs/>
                <w:sz w:val="40"/>
                <w:szCs w:val="40"/>
                <w:lang w:val="en-US"/>
              </w:rPr>
              <w:t>Süsses</w:t>
            </w:r>
            <w:proofErr w:type="spellEnd"/>
          </w:p>
          <w:p w14:paraId="79ED3D83" w14:textId="77777777" w:rsidR="006A2B6A" w:rsidRPr="00FC5FAD" w:rsidRDefault="006A2B6A" w:rsidP="007B52FE">
            <w:pPr>
              <w:jc w:val="center"/>
              <w:rPr>
                <w:rFonts w:ascii="Monotype Corsiva" w:hAnsi="Monotype Corsiva" w:cs="Lucida Calligraphy"/>
                <w:bCs/>
                <w:i/>
                <w:iCs/>
                <w:sz w:val="40"/>
                <w:szCs w:val="40"/>
                <w:lang w:val="en-US"/>
              </w:rPr>
            </w:pPr>
          </w:p>
          <w:p w14:paraId="1D5DC6D3" w14:textId="77777777" w:rsidR="008074D5" w:rsidRPr="00575BD4" w:rsidRDefault="008B08FF" w:rsidP="008074D5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  <w: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en-US"/>
              </w:rPr>
              <w:t xml:space="preserve"> </w:t>
            </w:r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Soufflé al </w:t>
            </w:r>
            <w:r w:rsidR="002D75FB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C</w:t>
            </w:r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ioccolato</w:t>
            </w:r>
            <w:proofErr w:type="gramStart"/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  </w:t>
            </w:r>
            <w:r w:rsidR="002D75FB" w:rsidRPr="00575BD4">
              <w:rPr>
                <w:bCs/>
                <w:iCs/>
                <w:sz w:val="28"/>
                <w:szCs w:val="28"/>
                <w:lang w:val="it-IT"/>
              </w:rPr>
              <w:t>(</w:t>
            </w:r>
            <w:proofErr w:type="gramEnd"/>
            <w:r w:rsidR="002D75FB" w:rsidRPr="00575BD4">
              <w:rPr>
                <w:bCs/>
                <w:iCs/>
                <w:sz w:val="28"/>
                <w:szCs w:val="28"/>
                <w:lang w:val="it-IT"/>
              </w:rPr>
              <w:t>A,G,C,F*,H*)</w:t>
            </w:r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         </w:t>
            </w:r>
            <w:r w:rsidR="002D75FB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</w:t>
            </w:r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          </w:t>
            </w:r>
            <w:r w:rsidR="00BB6D91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                     €      </w:t>
            </w:r>
            <w:r w:rsidR="00CE7043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7</w:t>
            </w:r>
            <w:r w:rsidR="008074D5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,</w:t>
            </w:r>
            <w:r w:rsidR="00BB6D91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>90</w:t>
            </w:r>
          </w:p>
          <w:p w14:paraId="31A1466C" w14:textId="1F9AA68C" w:rsidR="00BB6D91" w:rsidRPr="002D75FB" w:rsidRDefault="00395DF2" w:rsidP="008B08FF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 xml:space="preserve"> </w:t>
            </w:r>
            <w:r w:rsidR="004573A3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Sc</w:t>
            </w:r>
            <w:proofErr w:type="spellStart"/>
            <w:r w:rsidR="00284998" w:rsidRPr="002D75FB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hocola</w:t>
            </w:r>
            <w:r w:rsidR="004573A3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d</w:t>
            </w:r>
            <w:r w:rsidR="00284998" w:rsidRPr="002D75FB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e</w:t>
            </w:r>
            <w:proofErr w:type="spellEnd"/>
            <w:r w:rsidR="00284998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="00BB6D91" w:rsidRPr="002D75FB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en-US"/>
              </w:rPr>
              <w:t>kuchen</w:t>
            </w:r>
          </w:p>
          <w:p w14:paraId="131778CD" w14:textId="77777777" w:rsidR="0066644D" w:rsidRPr="002D75FB" w:rsidRDefault="0066644D" w:rsidP="006A2B6A">
            <w:pPr>
              <w:ind w:left="283"/>
              <w:rPr>
                <w:rFonts w:ascii="Monotype Corsiva" w:hAnsi="Monotype Corsiva" w:cs="Lucida Calligraphy"/>
                <w:bCs/>
                <w:iCs/>
                <w:sz w:val="16"/>
                <w:szCs w:val="16"/>
                <w:lang w:val="en-US"/>
              </w:rPr>
            </w:pPr>
          </w:p>
        </w:tc>
      </w:tr>
      <w:tr w:rsidR="0054694F" w:rsidRPr="008452AA" w14:paraId="7B873810" w14:textId="77777777" w:rsidTr="00E150C9">
        <w:tc>
          <w:tcPr>
            <w:tcW w:w="7938" w:type="dxa"/>
          </w:tcPr>
          <w:p w14:paraId="44AA9547" w14:textId="77777777" w:rsidR="00412FD7" w:rsidRPr="008B08FF" w:rsidRDefault="00827DE0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</w:pPr>
            <w:r w:rsidRPr="008B08FF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Cannolo siciliano con ricotta  </w:t>
            </w:r>
          </w:p>
          <w:p w14:paraId="5F2D9BA2" w14:textId="77777777" w:rsidR="0066644D" w:rsidRDefault="00412FD7" w:rsidP="006A2B6A">
            <w:pPr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</w:pPr>
            <w:proofErr w:type="spellStart"/>
            <w:r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Sizilianische</w:t>
            </w:r>
            <w:r w:rsidR="00461DB2"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s</w:t>
            </w:r>
            <w:proofErr w:type="spellEnd"/>
            <w:r w:rsidRPr="007B52FE"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  <w:t xml:space="preserve"> </w:t>
            </w:r>
            <w:r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  <w:lang w:val="it-IT"/>
              </w:rPr>
              <w:t>Dessert</w:t>
            </w:r>
            <w:r w:rsidRPr="007B52FE"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  <w:t xml:space="preserve"> </w:t>
            </w:r>
            <w:r w:rsidR="00746EAD" w:rsidRPr="008D485E">
              <w:rPr>
                <w:bCs/>
                <w:i/>
                <w:iCs/>
                <w:sz w:val="28"/>
                <w:szCs w:val="28"/>
                <w:lang w:val="en-US"/>
              </w:rPr>
              <w:t>(</w:t>
            </w:r>
            <w:proofErr w:type="gramStart"/>
            <w:r w:rsidR="00746EAD" w:rsidRPr="008D485E">
              <w:rPr>
                <w:bCs/>
                <w:i/>
                <w:iCs/>
                <w:sz w:val="28"/>
                <w:szCs w:val="28"/>
                <w:lang w:val="en-US"/>
              </w:rPr>
              <w:t>A,G</w:t>
            </w:r>
            <w:proofErr w:type="gramEnd"/>
            <w:r w:rsidR="00746EAD" w:rsidRPr="008D485E">
              <w:rPr>
                <w:bCs/>
                <w:i/>
                <w:iCs/>
                <w:sz w:val="28"/>
                <w:szCs w:val="28"/>
                <w:lang w:val="en-US"/>
              </w:rPr>
              <w:t>,H)</w:t>
            </w:r>
            <w:r w:rsidR="00827DE0" w:rsidRPr="007B52FE"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  <w:t xml:space="preserve"> </w:t>
            </w:r>
          </w:p>
          <w:p w14:paraId="73B883B2" w14:textId="77777777" w:rsidR="0054694F" w:rsidRPr="007B52FE" w:rsidRDefault="00827DE0" w:rsidP="006A2B6A">
            <w:pPr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</w:pPr>
            <w:r w:rsidRPr="007B52FE">
              <w:rPr>
                <w:rFonts w:ascii="Monotype Corsiva" w:hAnsi="Monotype Corsiva" w:cs="Lucida Calligraphy"/>
                <w:bCs/>
                <w:i/>
                <w:iCs/>
                <w:sz w:val="28"/>
                <w:szCs w:val="28"/>
                <w:lang w:val="it-IT"/>
              </w:rPr>
              <w:t xml:space="preserve">                                           </w:t>
            </w:r>
          </w:p>
        </w:tc>
        <w:tc>
          <w:tcPr>
            <w:tcW w:w="567" w:type="dxa"/>
          </w:tcPr>
          <w:p w14:paraId="08A12872" w14:textId="77777777" w:rsidR="0054694F" w:rsidRPr="00395DF2" w:rsidRDefault="00827DE0" w:rsidP="00827DE0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</w:t>
            </w:r>
            <w:r w:rsidR="00412566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it-IT"/>
              </w:rPr>
              <w:t xml:space="preserve"> </w:t>
            </w: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€      </w:t>
            </w:r>
          </w:p>
        </w:tc>
        <w:tc>
          <w:tcPr>
            <w:tcW w:w="1134" w:type="dxa"/>
          </w:tcPr>
          <w:p w14:paraId="29995CBB" w14:textId="77777777" w:rsidR="0054694F" w:rsidRPr="00395DF2" w:rsidRDefault="00412566" w:rsidP="000A647D">
            <w:pPr>
              <w:ind w:right="-216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0A647D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CE70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7</w:t>
            </w:r>
            <w:r w:rsidR="000A647D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</w:tc>
      </w:tr>
      <w:tr w:rsidR="0054694F" w:rsidRPr="008452AA" w14:paraId="740EFD30" w14:textId="77777777" w:rsidTr="00E150C9">
        <w:tc>
          <w:tcPr>
            <w:tcW w:w="7938" w:type="dxa"/>
          </w:tcPr>
          <w:p w14:paraId="0D7EBE9E" w14:textId="77777777" w:rsidR="0054694F" w:rsidRPr="007B52FE" w:rsidRDefault="0054694F" w:rsidP="00F40759">
            <w:pPr>
              <w:rPr>
                <w:rFonts w:ascii="Monotype Corsiva" w:hAnsi="Monotype Corsiva" w:cs="Lucida Calligraphy"/>
                <w:bCs/>
                <w:i/>
                <w:iCs/>
                <w:sz w:val="36"/>
                <w:szCs w:val="36"/>
              </w:rPr>
            </w:pPr>
            <w:proofErr w:type="spellStart"/>
            <w:r w:rsidRPr="007B52FE">
              <w:rPr>
                <w:rFonts w:ascii="Monotype Corsiva" w:hAnsi="Monotype Corsiva" w:cs="Lucida Calligraphy"/>
                <w:bCs/>
                <w:i/>
                <w:iCs/>
                <w:sz w:val="36"/>
                <w:szCs w:val="36"/>
              </w:rPr>
              <w:t>Panna</w:t>
            </w:r>
            <w:proofErr w:type="spellEnd"/>
            <w:r w:rsidRPr="007B52FE">
              <w:rPr>
                <w:rFonts w:ascii="Monotype Corsiva" w:hAnsi="Monotype Corsiva" w:cs="Lucida Calligraphy"/>
                <w:bCs/>
                <w:i/>
                <w:iCs/>
                <w:sz w:val="36"/>
                <w:szCs w:val="36"/>
              </w:rPr>
              <w:t xml:space="preserve"> </w:t>
            </w:r>
            <w:proofErr w:type="spellStart"/>
            <w:r w:rsidRPr="007B52FE">
              <w:rPr>
                <w:rFonts w:ascii="Monotype Corsiva" w:hAnsi="Monotype Corsiva" w:cs="Lucida Calligraphy"/>
                <w:bCs/>
                <w:i/>
                <w:iCs/>
                <w:sz w:val="36"/>
                <w:szCs w:val="36"/>
              </w:rPr>
              <w:t>cotta</w:t>
            </w:r>
            <w:proofErr w:type="spellEnd"/>
            <w:r w:rsidR="00412566">
              <w:rPr>
                <w:rFonts w:ascii="Monotype Corsiva" w:hAnsi="Monotype Corsiva" w:cs="Lucida Calligraphy"/>
                <w:bCs/>
                <w:i/>
                <w:iCs/>
                <w:sz w:val="36"/>
                <w:szCs w:val="36"/>
              </w:rPr>
              <w:t xml:space="preserve"> </w:t>
            </w:r>
            <w:r w:rsidR="00746EAD" w:rsidRPr="007B52FE">
              <w:rPr>
                <w:bCs/>
                <w:i/>
                <w:iCs/>
                <w:sz w:val="28"/>
                <w:szCs w:val="28"/>
              </w:rPr>
              <w:t>(G)</w:t>
            </w:r>
          </w:p>
        </w:tc>
        <w:tc>
          <w:tcPr>
            <w:tcW w:w="567" w:type="dxa"/>
          </w:tcPr>
          <w:p w14:paraId="5263702A" w14:textId="77777777" w:rsidR="0054694F" w:rsidRPr="00395DF2" w:rsidRDefault="002D291E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4BD2E103" w14:textId="77777777" w:rsidR="0054694F" w:rsidRPr="00395DF2" w:rsidRDefault="007B52FE" w:rsidP="007B52FE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CE70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7</w:t>
            </w:r>
            <w:r w:rsidR="00AF29DE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8452AA" w14:paraId="0B8E0726" w14:textId="77777777" w:rsidTr="006A2B6A">
        <w:trPr>
          <w:trHeight w:val="233"/>
        </w:trPr>
        <w:tc>
          <w:tcPr>
            <w:tcW w:w="7938" w:type="dxa"/>
          </w:tcPr>
          <w:p w14:paraId="7E14171D" w14:textId="77777777" w:rsidR="004F5629" w:rsidRPr="00395DF2" w:rsidRDefault="0054694F" w:rsidP="00861D3E">
            <w:pPr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mit Himbeersauce</w:t>
            </w:r>
          </w:p>
        </w:tc>
        <w:tc>
          <w:tcPr>
            <w:tcW w:w="567" w:type="dxa"/>
          </w:tcPr>
          <w:p w14:paraId="63C7BD54" w14:textId="77777777" w:rsidR="0054694F" w:rsidRPr="00395DF2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0B71ADB" w14:textId="77777777" w:rsidR="0054694F" w:rsidRPr="00395DF2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8452AA" w14:paraId="1B8B8AAA" w14:textId="77777777" w:rsidTr="00E150C9">
        <w:tc>
          <w:tcPr>
            <w:tcW w:w="7938" w:type="dxa"/>
          </w:tcPr>
          <w:p w14:paraId="62B4EA23" w14:textId="77777777" w:rsidR="0054694F" w:rsidRPr="00395DF2" w:rsidRDefault="0054694F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Tiramisu</w:t>
            </w:r>
            <w:r w:rsidR="00412566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746EAD" w:rsidRPr="00395DF2">
              <w:rPr>
                <w:bCs/>
                <w:iCs/>
                <w:sz w:val="28"/>
                <w:szCs w:val="28"/>
              </w:rPr>
              <w:t>(</w:t>
            </w:r>
            <w:proofErr w:type="gramStart"/>
            <w:r w:rsidR="00746EAD" w:rsidRPr="00395DF2">
              <w:rPr>
                <w:bCs/>
                <w:iCs/>
                <w:sz w:val="28"/>
                <w:szCs w:val="28"/>
              </w:rPr>
              <w:t>A,G</w:t>
            </w:r>
            <w:proofErr w:type="gramEnd"/>
            <w:r w:rsidR="00746EAD" w:rsidRPr="00395DF2">
              <w:rPr>
                <w:bCs/>
                <w:iCs/>
                <w:sz w:val="28"/>
                <w:szCs w:val="28"/>
              </w:rPr>
              <w:t>,H)</w:t>
            </w:r>
          </w:p>
        </w:tc>
        <w:tc>
          <w:tcPr>
            <w:tcW w:w="567" w:type="dxa"/>
          </w:tcPr>
          <w:p w14:paraId="518721EF" w14:textId="77777777" w:rsidR="0054694F" w:rsidRPr="00395DF2" w:rsidRDefault="002D291E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482DAE7B" w14:textId="77777777" w:rsidR="0054694F" w:rsidRPr="00395DF2" w:rsidRDefault="007B52FE" w:rsidP="007B52FE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CE70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7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,90</w:t>
            </w:r>
          </w:p>
        </w:tc>
      </w:tr>
      <w:tr w:rsidR="0054694F" w:rsidRPr="008452AA" w14:paraId="12A6CDE0" w14:textId="77777777" w:rsidTr="00E150C9">
        <w:tc>
          <w:tcPr>
            <w:tcW w:w="7938" w:type="dxa"/>
          </w:tcPr>
          <w:p w14:paraId="53535766" w14:textId="77777777" w:rsidR="004F5629" w:rsidRPr="00395DF2" w:rsidRDefault="0054694F" w:rsidP="0066644D">
            <w:pPr>
              <w:spacing w:after="240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Mascarponecreme Dessert</w:t>
            </w:r>
          </w:p>
        </w:tc>
        <w:tc>
          <w:tcPr>
            <w:tcW w:w="567" w:type="dxa"/>
          </w:tcPr>
          <w:p w14:paraId="3F4CD45F" w14:textId="77777777" w:rsidR="0054694F" w:rsidRPr="00395DF2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17C2512" w14:textId="77777777" w:rsidR="0054694F" w:rsidRPr="00395DF2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  <w:tr w:rsidR="0054694F" w:rsidRPr="00395DF2" w14:paraId="341E502A" w14:textId="77777777" w:rsidTr="00E150C9">
        <w:tc>
          <w:tcPr>
            <w:tcW w:w="7938" w:type="dxa"/>
          </w:tcPr>
          <w:p w14:paraId="2434D5E8" w14:textId="77777777" w:rsidR="0054694F" w:rsidRPr="00575BD4" w:rsidRDefault="0054694F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pt-BR"/>
              </w:rPr>
            </w:pPr>
            <w:proofErr w:type="spellStart"/>
            <w:proofErr w:type="gramStart"/>
            <w:r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pt-BR"/>
              </w:rPr>
              <w:t>Profiterol</w:t>
            </w:r>
            <w:proofErr w:type="spellEnd"/>
            <w:r w:rsidR="002D75FB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pt-BR"/>
              </w:rPr>
              <w:t xml:space="preserve"> </w:t>
            </w:r>
            <w:r w:rsidR="00412566"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pt-BR"/>
              </w:rPr>
              <w:t xml:space="preserve"> </w:t>
            </w:r>
            <w:r w:rsidR="00746EAD" w:rsidRPr="00575BD4">
              <w:rPr>
                <w:bCs/>
                <w:iCs/>
                <w:sz w:val="28"/>
                <w:szCs w:val="28"/>
                <w:lang w:val="pt-BR"/>
              </w:rPr>
              <w:t>(</w:t>
            </w:r>
            <w:proofErr w:type="gramEnd"/>
            <w:r w:rsidR="00746EAD" w:rsidRPr="00575BD4">
              <w:rPr>
                <w:bCs/>
                <w:iCs/>
                <w:sz w:val="28"/>
                <w:szCs w:val="28"/>
                <w:lang w:val="pt-BR"/>
              </w:rPr>
              <w:t>A,G,C,F*,H*)</w:t>
            </w:r>
          </w:p>
        </w:tc>
        <w:tc>
          <w:tcPr>
            <w:tcW w:w="567" w:type="dxa"/>
          </w:tcPr>
          <w:p w14:paraId="19FEE7DC" w14:textId="77777777" w:rsidR="0054694F" w:rsidRPr="00395DF2" w:rsidRDefault="002D291E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pt-BR"/>
              </w:rPr>
              <w:t xml:space="preserve">  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63119216" w14:textId="77777777" w:rsidR="0054694F" w:rsidRPr="00395DF2" w:rsidRDefault="007B52FE" w:rsidP="007B52FE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 </w:t>
            </w:r>
            <w:r w:rsidR="00CE7043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7</w:t>
            </w:r>
            <w:r w:rsidR="00AF29DE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,9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0</w:t>
            </w:r>
          </w:p>
        </w:tc>
      </w:tr>
      <w:tr w:rsidR="0054694F" w:rsidRPr="00395DF2" w14:paraId="1D193A6B" w14:textId="77777777" w:rsidTr="00E150C9">
        <w:tc>
          <w:tcPr>
            <w:tcW w:w="7938" w:type="dxa"/>
          </w:tcPr>
          <w:p w14:paraId="09F6284A" w14:textId="77777777" w:rsidR="004F5629" w:rsidRPr="00395DF2" w:rsidRDefault="00461DB2" w:rsidP="0066644D">
            <w:pPr>
              <w:spacing w:after="240"/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</w:pPr>
            <w:r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G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ef</w:t>
            </w:r>
            <w:r w:rsidR="00412FD7"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 xml:space="preserve">üllte Brandteigkrapfen mit </w:t>
            </w:r>
            <w:r w:rsidR="0054694F" w:rsidRPr="00395DF2">
              <w:rPr>
                <w:rFonts w:ascii="Monotype Corsiva" w:hAnsi="Monotype Corsiva" w:cs="Lucida Calligraphy"/>
                <w:bCs/>
                <w:iCs/>
                <w:sz w:val="28"/>
                <w:szCs w:val="28"/>
              </w:rPr>
              <w:t>Schokosauce</w:t>
            </w:r>
          </w:p>
        </w:tc>
        <w:tc>
          <w:tcPr>
            <w:tcW w:w="567" w:type="dxa"/>
          </w:tcPr>
          <w:p w14:paraId="437447DE" w14:textId="77777777" w:rsidR="0054694F" w:rsidRPr="00395DF2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EF5F733" w14:textId="77777777" w:rsidR="0054694F" w:rsidRPr="00395DF2" w:rsidRDefault="0054694F" w:rsidP="00E150C9">
            <w:pPr>
              <w:jc w:val="right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</w:tr>
    </w:tbl>
    <w:p w14:paraId="6BE2DB02" w14:textId="77777777" w:rsidR="00650DC1" w:rsidRPr="00447311" w:rsidRDefault="00F4790A" w:rsidP="00447311">
      <w:pPr>
        <w:tabs>
          <w:tab w:val="left" w:pos="8115"/>
          <w:tab w:val="right" w:pos="9638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</w:t>
      </w:r>
    </w:p>
    <w:p w14:paraId="78F8C825" w14:textId="77777777" w:rsidR="00BB6D91" w:rsidRPr="00BB6D91" w:rsidRDefault="00BB6D91" w:rsidP="00861D3E">
      <w:pPr>
        <w:rPr>
          <w:rFonts w:ascii="Monotype Corsiva" w:hAnsi="Monotype Corsiva"/>
          <w:sz w:val="36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803"/>
        <w:gridCol w:w="1134"/>
        <w:gridCol w:w="567"/>
        <w:gridCol w:w="1134"/>
      </w:tblGrid>
      <w:tr w:rsidR="0054694F" w:rsidRPr="008452AA" w14:paraId="0F8F9D8E" w14:textId="77777777" w:rsidTr="00E150C9">
        <w:tc>
          <w:tcPr>
            <w:tcW w:w="9639" w:type="dxa"/>
            <w:gridSpan w:val="4"/>
          </w:tcPr>
          <w:p w14:paraId="7B232D59" w14:textId="77777777" w:rsidR="0054694F" w:rsidRPr="008452AA" w:rsidRDefault="0054694F" w:rsidP="00E150C9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Digestivi</w:t>
            </w:r>
            <w:proofErr w:type="spellEnd"/>
          </w:p>
        </w:tc>
      </w:tr>
      <w:tr w:rsidR="0054694F" w:rsidRPr="008452AA" w14:paraId="092A30AA" w14:textId="77777777" w:rsidTr="00E150C9">
        <w:tc>
          <w:tcPr>
            <w:tcW w:w="6804" w:type="dxa"/>
          </w:tcPr>
          <w:p w14:paraId="139C0B8F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4741E8D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567" w:type="dxa"/>
          </w:tcPr>
          <w:p w14:paraId="55C4EA80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7E652430" w14:textId="77777777" w:rsidR="0054694F" w:rsidRPr="008452AA" w:rsidRDefault="0054694F" w:rsidP="00E150C9">
            <w:pPr>
              <w:jc w:val="right"/>
              <w:rPr>
                <w:rFonts w:ascii="Monotype Corsiva" w:hAnsi="Monotype Corsiva"/>
                <w:sz w:val="36"/>
                <w:szCs w:val="36"/>
              </w:rPr>
            </w:pPr>
          </w:p>
        </w:tc>
      </w:tr>
      <w:tr w:rsidR="0054694F" w:rsidRPr="008452AA" w14:paraId="34E28766" w14:textId="77777777" w:rsidTr="00E150C9">
        <w:tc>
          <w:tcPr>
            <w:tcW w:w="6804" w:type="dxa"/>
          </w:tcPr>
          <w:p w14:paraId="32999A8A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Fernet</w:t>
            </w:r>
            <w:proofErr w:type="spellEnd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Branca</w:t>
            </w:r>
          </w:p>
        </w:tc>
        <w:tc>
          <w:tcPr>
            <w:tcW w:w="1134" w:type="dxa"/>
          </w:tcPr>
          <w:p w14:paraId="49CA5D20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736368EB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47BCE679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066D63C1" w14:textId="77777777" w:rsidTr="00E150C9">
        <w:tc>
          <w:tcPr>
            <w:tcW w:w="6804" w:type="dxa"/>
          </w:tcPr>
          <w:p w14:paraId="71712CEB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Ramazzotti</w:t>
            </w:r>
          </w:p>
        </w:tc>
        <w:tc>
          <w:tcPr>
            <w:tcW w:w="1134" w:type="dxa"/>
          </w:tcPr>
          <w:p w14:paraId="1DD51D8C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13DB462D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5E1FD64E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201F003D" w14:textId="77777777" w:rsidTr="00E150C9">
        <w:tc>
          <w:tcPr>
            <w:tcW w:w="6804" w:type="dxa"/>
          </w:tcPr>
          <w:p w14:paraId="2D98886E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Amaro </w:t>
            </w: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Averna</w:t>
            </w:r>
            <w:proofErr w:type="spellEnd"/>
          </w:p>
        </w:tc>
        <w:tc>
          <w:tcPr>
            <w:tcW w:w="1134" w:type="dxa"/>
          </w:tcPr>
          <w:p w14:paraId="4FB6A8F8" w14:textId="77777777" w:rsidR="0054694F" w:rsidRPr="008452AA" w:rsidRDefault="0054694F" w:rsidP="006872E1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2D7D1719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2EBEE3A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1A808E8E" w14:textId="77777777" w:rsidTr="00E150C9">
        <w:tc>
          <w:tcPr>
            <w:tcW w:w="6804" w:type="dxa"/>
          </w:tcPr>
          <w:p w14:paraId="6058DD7B" w14:textId="77777777" w:rsidR="0054694F" w:rsidRPr="008452AA" w:rsidRDefault="0054694F" w:rsidP="00F171CB">
            <w:pPr>
              <w:rPr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Amaretto</w:t>
            </w:r>
            <w:r w:rsidR="00412566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 </w:t>
            </w:r>
            <w:r w:rsidR="004F6DAA" w:rsidRPr="008452AA">
              <w:rPr>
                <w:bCs/>
                <w:iCs/>
                <w:sz w:val="36"/>
                <w:szCs w:val="36"/>
              </w:rPr>
              <w:t>(H)</w:t>
            </w:r>
          </w:p>
        </w:tc>
        <w:tc>
          <w:tcPr>
            <w:tcW w:w="1134" w:type="dxa"/>
          </w:tcPr>
          <w:p w14:paraId="4C358FCD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3DDA7654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00FA399B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2127007F" w14:textId="77777777" w:rsidTr="00E150C9">
        <w:tc>
          <w:tcPr>
            <w:tcW w:w="6804" w:type="dxa"/>
          </w:tcPr>
          <w:p w14:paraId="50E9AD9C" w14:textId="77777777" w:rsidR="0054694F" w:rsidRPr="008452AA" w:rsidRDefault="0054694F" w:rsidP="00F171CB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Limoncello</w:t>
            </w:r>
          </w:p>
        </w:tc>
        <w:tc>
          <w:tcPr>
            <w:tcW w:w="1134" w:type="dxa"/>
          </w:tcPr>
          <w:p w14:paraId="2FB61EB7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78C516F6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C0EDC52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0C0627B8" w14:textId="77777777" w:rsidTr="00E150C9">
        <w:tc>
          <w:tcPr>
            <w:tcW w:w="6804" w:type="dxa"/>
          </w:tcPr>
          <w:p w14:paraId="704ABF48" w14:textId="77777777" w:rsidR="0054694F" w:rsidRPr="008452AA" w:rsidRDefault="0054694F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Vodka</w:t>
            </w:r>
          </w:p>
        </w:tc>
        <w:tc>
          <w:tcPr>
            <w:tcW w:w="1134" w:type="dxa"/>
          </w:tcPr>
          <w:p w14:paraId="7E99215E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53A208DC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0A3AC78D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5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,5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3FB6B8B5" w14:textId="77777777" w:rsidTr="00E150C9">
        <w:tc>
          <w:tcPr>
            <w:tcW w:w="6804" w:type="dxa"/>
          </w:tcPr>
          <w:p w14:paraId="632E79DC" w14:textId="77777777" w:rsidR="0054694F" w:rsidRPr="008452AA" w:rsidRDefault="0054694F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Grappa di </w:t>
            </w: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Vinaccia</w:t>
            </w:r>
            <w:proofErr w:type="spellEnd"/>
          </w:p>
        </w:tc>
        <w:tc>
          <w:tcPr>
            <w:tcW w:w="1134" w:type="dxa"/>
          </w:tcPr>
          <w:p w14:paraId="0905D9B9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407E37CB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452F3951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4</w:t>
            </w:r>
            <w:r w:rsidR="00FE10E2">
              <w:rPr>
                <w:rFonts w:ascii="Monotype Corsiva" w:hAnsi="Monotype Corsiva"/>
                <w:sz w:val="36"/>
                <w:szCs w:val="36"/>
              </w:rPr>
              <w:t>,</w:t>
            </w:r>
            <w:r>
              <w:rPr>
                <w:rFonts w:ascii="Monotype Corsiva" w:hAnsi="Monotype Corsiva"/>
                <w:sz w:val="36"/>
                <w:szCs w:val="36"/>
              </w:rPr>
              <w:t>9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0</w:t>
            </w:r>
          </w:p>
        </w:tc>
      </w:tr>
      <w:tr w:rsidR="0054694F" w:rsidRPr="008452AA" w14:paraId="0E1B385F" w14:textId="77777777" w:rsidTr="00861D3E">
        <w:trPr>
          <w:trHeight w:val="997"/>
        </w:trPr>
        <w:tc>
          <w:tcPr>
            <w:tcW w:w="6804" w:type="dxa"/>
          </w:tcPr>
          <w:p w14:paraId="5FD8E140" w14:textId="77777777" w:rsidR="0054694F" w:rsidRPr="008452AA" w:rsidRDefault="0054694F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Grappa Amarone</w:t>
            </w:r>
          </w:p>
          <w:p w14:paraId="1E464ADD" w14:textId="77777777" w:rsidR="000A647D" w:rsidRPr="008452AA" w:rsidRDefault="000A647D" w:rsidP="00F40759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 xml:space="preserve">Grappa </w:t>
            </w:r>
            <w:proofErr w:type="spellStart"/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riserva</w:t>
            </w:r>
            <w:proofErr w:type="spellEnd"/>
          </w:p>
        </w:tc>
        <w:tc>
          <w:tcPr>
            <w:tcW w:w="1134" w:type="dxa"/>
          </w:tcPr>
          <w:p w14:paraId="09B2C85F" w14:textId="77777777" w:rsidR="0054694F" w:rsidRPr="008452AA" w:rsidRDefault="0054694F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  <w:p w14:paraId="2ABD8DF3" w14:textId="77777777" w:rsidR="000A647D" w:rsidRPr="008452AA" w:rsidRDefault="000A647D" w:rsidP="00DA45EA">
            <w:pPr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2 cl</w:t>
            </w:r>
          </w:p>
        </w:tc>
        <w:tc>
          <w:tcPr>
            <w:tcW w:w="567" w:type="dxa"/>
          </w:tcPr>
          <w:p w14:paraId="44FB67E9" w14:textId="77777777" w:rsidR="0054694F" w:rsidRPr="008452AA" w:rsidRDefault="0054694F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  <w:p w14:paraId="7BCE3E2B" w14:textId="77777777" w:rsidR="000A647D" w:rsidRPr="008452AA" w:rsidRDefault="000A647D" w:rsidP="00E150C9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</w:pPr>
            <w:r w:rsidRPr="008452AA">
              <w:rPr>
                <w:rFonts w:ascii="Monotype Corsiva" w:hAnsi="Monotype Corsiva" w:cs="Lucida Calligraphy"/>
                <w:bCs/>
                <w:iCs/>
                <w:sz w:val="36"/>
                <w:szCs w:val="36"/>
              </w:rPr>
              <w:t>€</w:t>
            </w:r>
          </w:p>
        </w:tc>
        <w:tc>
          <w:tcPr>
            <w:tcW w:w="1134" w:type="dxa"/>
          </w:tcPr>
          <w:p w14:paraId="3233E05F" w14:textId="77777777" w:rsidR="0054694F" w:rsidRPr="008452AA" w:rsidRDefault="008D485E" w:rsidP="009B2107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6</w:t>
            </w:r>
            <w:r w:rsidR="0054694F" w:rsidRPr="008452AA">
              <w:rPr>
                <w:rFonts w:ascii="Monotype Corsiva" w:hAnsi="Monotype Corsiva"/>
                <w:sz w:val="36"/>
                <w:szCs w:val="36"/>
              </w:rPr>
              <w:t>,90</w:t>
            </w:r>
          </w:p>
          <w:p w14:paraId="0B3373F5" w14:textId="77777777" w:rsidR="000A647D" w:rsidRDefault="009B2107" w:rsidP="009B2107">
            <w:pPr>
              <w:ind w:right="-216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 xml:space="preserve">  </w:t>
            </w:r>
            <w:r w:rsidR="008D485E">
              <w:rPr>
                <w:rFonts w:ascii="Monotype Corsiva" w:hAnsi="Monotype Corsiva"/>
                <w:sz w:val="36"/>
                <w:szCs w:val="36"/>
              </w:rPr>
              <w:t>6</w:t>
            </w:r>
            <w:r w:rsidR="000A647D" w:rsidRPr="008452AA">
              <w:rPr>
                <w:rFonts w:ascii="Monotype Corsiva" w:hAnsi="Monotype Corsiva"/>
                <w:sz w:val="36"/>
                <w:szCs w:val="36"/>
              </w:rPr>
              <w:t xml:space="preserve">,90 </w:t>
            </w:r>
          </w:p>
          <w:p w14:paraId="4FF43081" w14:textId="77777777" w:rsidR="0095278C" w:rsidRDefault="0095278C" w:rsidP="009B2107">
            <w:pPr>
              <w:ind w:right="-216"/>
              <w:rPr>
                <w:rFonts w:ascii="Monotype Corsiva" w:hAnsi="Monotype Corsiva"/>
                <w:sz w:val="36"/>
                <w:szCs w:val="36"/>
              </w:rPr>
            </w:pPr>
          </w:p>
          <w:p w14:paraId="65F5AF09" w14:textId="77777777" w:rsidR="0095278C" w:rsidRPr="008452AA" w:rsidRDefault="0095278C" w:rsidP="009B2107">
            <w:pPr>
              <w:ind w:right="-216"/>
              <w:rPr>
                <w:rFonts w:ascii="Monotype Corsiva" w:hAnsi="Monotype Corsiva"/>
                <w:sz w:val="36"/>
                <w:szCs w:val="36"/>
              </w:rPr>
            </w:pPr>
          </w:p>
          <w:p w14:paraId="1D48D4DF" w14:textId="77777777" w:rsidR="000A647D" w:rsidRPr="008452AA" w:rsidRDefault="000A647D" w:rsidP="00E150C9">
            <w:pPr>
              <w:jc w:val="right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14:paraId="454E4152" w14:textId="77777777" w:rsidR="00794EBE" w:rsidRDefault="0054694F" w:rsidP="00080E9D">
      <w:pPr>
        <w:jc w:val="center"/>
        <w:rPr>
          <w:rFonts w:ascii="Century Gothic" w:hAnsi="Century Gothic"/>
          <w:sz w:val="28"/>
          <w:szCs w:val="28"/>
        </w:rPr>
      </w:pPr>
      <w:r w:rsidRPr="008452AA">
        <w:rPr>
          <w:rFonts w:ascii="Century Gothic" w:hAnsi="Century Gothic"/>
          <w:sz w:val="28"/>
          <w:szCs w:val="28"/>
        </w:rPr>
        <w:br w:type="page"/>
      </w:r>
    </w:p>
    <w:p w14:paraId="662CB217" w14:textId="77777777" w:rsidR="00412FD7" w:rsidRDefault="00412FD7" w:rsidP="00C517E4">
      <w:pPr>
        <w:jc w:val="center"/>
        <w:rPr>
          <w:rFonts w:ascii="Century Gothic" w:hAnsi="Century Gothic"/>
          <w:sz w:val="28"/>
          <w:szCs w:val="28"/>
        </w:rPr>
      </w:pPr>
    </w:p>
    <w:p w14:paraId="5BB90B3F" w14:textId="77777777" w:rsidR="0054694F" w:rsidRDefault="00B67E27" w:rsidP="00B67E27">
      <w:pPr>
        <w:jc w:val="center"/>
        <w:rPr>
          <w:rFonts w:ascii="Century Gothic" w:hAnsi="Century Gothic"/>
          <w:sz w:val="28"/>
          <w:szCs w:val="28"/>
        </w:rPr>
      </w:pPr>
      <w:r w:rsidRPr="00080E9D">
        <w:rPr>
          <w:rFonts w:ascii="Century Gothic" w:hAnsi="Century Gothic"/>
          <w:noProof/>
          <w:sz w:val="44"/>
          <w:szCs w:val="44"/>
          <w:lang w:val="de-DE"/>
        </w:rPr>
        <w:drawing>
          <wp:inline distT="0" distB="0" distL="0" distR="0" wp14:anchorId="2EC8382A" wp14:editId="521F766D">
            <wp:extent cx="3446145" cy="1346340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21" cy="15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1697E" w14:textId="77777777" w:rsidR="006827ED" w:rsidRPr="008452AA" w:rsidRDefault="006827ED" w:rsidP="00B67E27">
      <w:pPr>
        <w:jc w:val="center"/>
        <w:rPr>
          <w:rFonts w:ascii="Century Gothic" w:hAnsi="Century Gothic"/>
          <w:sz w:val="28"/>
          <w:szCs w:val="28"/>
        </w:rPr>
      </w:pPr>
    </w:p>
    <w:p w14:paraId="1C68FF69" w14:textId="77777777" w:rsidR="008D485E" w:rsidRPr="000B7B4C" w:rsidRDefault="008D485E" w:rsidP="008D485E">
      <w:pPr>
        <w:jc w:val="center"/>
        <w:rPr>
          <w:rFonts w:ascii="Monotype Corsiva" w:hAnsi="Monotype Corsiva"/>
          <w:b/>
          <w:i/>
          <w:color w:val="000000" w:themeColor="text1"/>
          <w:sz w:val="144"/>
          <w:szCs w:val="144"/>
          <w:lang w:val="it-IT"/>
        </w:rPr>
      </w:pPr>
      <w:r w:rsidRPr="000B7B4C">
        <w:rPr>
          <w:rFonts w:ascii="Monotype Corsiva" w:hAnsi="Monotype Corsiva"/>
          <w:b/>
          <w:i/>
          <w:color w:val="000000" w:themeColor="text1"/>
          <w:sz w:val="144"/>
          <w:szCs w:val="144"/>
          <w:lang w:val="it-IT"/>
        </w:rPr>
        <w:t>Trattoria</w:t>
      </w:r>
    </w:p>
    <w:p w14:paraId="432FD235" w14:textId="35B2A8C1" w:rsidR="00395DF2" w:rsidRPr="000B7B4C" w:rsidRDefault="0054694F" w:rsidP="005711DB">
      <w:pPr>
        <w:jc w:val="center"/>
        <w:rPr>
          <w:rFonts w:ascii="Monotype Corsiva" w:hAnsi="Monotype Corsiva"/>
          <w:b/>
          <w:i/>
          <w:color w:val="000000" w:themeColor="text1"/>
          <w:sz w:val="144"/>
          <w:szCs w:val="144"/>
          <w:lang w:val="it-IT"/>
        </w:rPr>
      </w:pPr>
      <w:r w:rsidRPr="000B7B4C">
        <w:rPr>
          <w:rFonts w:ascii="Monotype Corsiva" w:hAnsi="Monotype Corsiva"/>
          <w:b/>
          <w:i/>
          <w:color w:val="000000" w:themeColor="text1"/>
          <w:sz w:val="144"/>
          <w:szCs w:val="144"/>
          <w:lang w:val="it-IT"/>
        </w:rPr>
        <w:t>LA SICILIA</w:t>
      </w:r>
    </w:p>
    <w:p w14:paraId="1CA00A02" w14:textId="79710B09" w:rsidR="00D51E6A" w:rsidRPr="000B7B4C" w:rsidRDefault="00F067B1" w:rsidP="00B67E27">
      <w:pPr>
        <w:jc w:val="center"/>
        <w:rPr>
          <w:rFonts w:ascii="Monotype Corsiva" w:hAnsi="Monotype Corsiva"/>
          <w:b/>
          <w:bCs/>
          <w:i/>
          <w:iCs/>
          <w:color w:val="000000" w:themeColor="text1"/>
          <w:sz w:val="72"/>
          <w:szCs w:val="72"/>
          <w:u w:val="single"/>
          <w:lang w:val="it-IT"/>
        </w:rPr>
      </w:pPr>
      <w:hyperlink r:id="rId13" w:history="1">
        <w:proofErr w:type="spellStart"/>
        <w:r w:rsidR="00395DF2" w:rsidRPr="000B7B4C">
          <w:rPr>
            <w:rStyle w:val="Hyperlink"/>
            <w:rFonts w:ascii="Monotype Corsiva" w:hAnsi="Monotype Corsiva"/>
            <w:b/>
            <w:bCs/>
            <w:i/>
            <w:iCs/>
            <w:color w:val="000000" w:themeColor="text1"/>
            <w:sz w:val="72"/>
            <w:szCs w:val="72"/>
            <w:lang w:val="it-IT"/>
          </w:rPr>
          <w:t>Öffnungszeit</w:t>
        </w:r>
        <w:proofErr w:type="spellEnd"/>
      </w:hyperlink>
    </w:p>
    <w:p w14:paraId="4EE3037E" w14:textId="12DB6483" w:rsidR="00F96889" w:rsidRPr="000B7B4C" w:rsidRDefault="008628AC" w:rsidP="005711DB">
      <w:pPr>
        <w:jc w:val="center"/>
        <w:rPr>
          <w:rFonts w:ascii="Monotype Corsiva" w:hAnsi="Monotype Corsiva"/>
          <w:b/>
          <w:bCs/>
          <w:color w:val="000000" w:themeColor="text1"/>
          <w:sz w:val="56"/>
          <w:szCs w:val="56"/>
          <w:lang w:val="it-IT"/>
        </w:rPr>
      </w:pPr>
      <w:r w:rsidRPr="000B7B4C">
        <w:rPr>
          <w:rFonts w:ascii="Monotype Corsiva" w:hAnsi="Monotype Corsiva"/>
          <w:b/>
          <w:bCs/>
          <w:color w:val="000000" w:themeColor="text1"/>
          <w:sz w:val="72"/>
          <w:szCs w:val="72"/>
          <w:lang w:val="it-IT"/>
        </w:rPr>
        <w:t>Di-</w:t>
      </w:r>
      <w:r w:rsidR="00E40CF9" w:rsidRPr="000B7B4C">
        <w:rPr>
          <w:rFonts w:ascii="Monotype Corsiva" w:hAnsi="Monotype Corsiva"/>
          <w:b/>
          <w:bCs/>
          <w:color w:val="000000" w:themeColor="text1"/>
          <w:sz w:val="72"/>
          <w:szCs w:val="72"/>
          <w:lang w:val="it-IT"/>
        </w:rPr>
        <w:t>SA</w:t>
      </w:r>
      <w:r w:rsidR="005711DB" w:rsidRPr="000B7B4C">
        <w:rPr>
          <w:rFonts w:ascii="Monotype Corsiva" w:hAnsi="Monotype Corsiva"/>
          <w:b/>
          <w:bCs/>
          <w:color w:val="000000" w:themeColor="text1"/>
          <w:sz w:val="52"/>
          <w:szCs w:val="52"/>
          <w:lang w:val="it-IT"/>
        </w:rPr>
        <w:t xml:space="preserve"> von </w:t>
      </w:r>
      <w:r w:rsidR="005711DB" w:rsidRPr="000B7B4C">
        <w:rPr>
          <w:rFonts w:ascii="Monotype Corsiva" w:hAnsi="Monotype Corsiva"/>
          <w:b/>
          <w:bCs/>
          <w:color w:val="000000" w:themeColor="text1"/>
          <w:sz w:val="56"/>
          <w:szCs w:val="56"/>
          <w:lang w:val="it-IT"/>
        </w:rPr>
        <w:t>17:00-23:00</w:t>
      </w:r>
    </w:p>
    <w:p w14:paraId="6DBF3F51" w14:textId="77777777" w:rsidR="00D95A25" w:rsidRDefault="00B67E27" w:rsidP="00D95A25">
      <w:pPr>
        <w:jc w:val="center"/>
        <w:rPr>
          <w:rFonts w:ascii="Monotype Corsiva" w:hAnsi="Monotype Corsiva"/>
          <w:b/>
          <w:bCs/>
          <w:color w:val="000000" w:themeColor="text1"/>
          <w:sz w:val="56"/>
          <w:szCs w:val="56"/>
        </w:rPr>
      </w:pPr>
      <w:r w:rsidRPr="006827ED">
        <w:rPr>
          <w:rFonts w:ascii="Monotype Corsiva" w:hAnsi="Monotype Corsiva"/>
          <w:b/>
          <w:bCs/>
          <w:color w:val="000000" w:themeColor="text1"/>
          <w:sz w:val="56"/>
          <w:szCs w:val="56"/>
        </w:rPr>
        <w:t>Küche bis 2</w:t>
      </w:r>
      <w:r w:rsidR="00157386" w:rsidRPr="006827ED">
        <w:rPr>
          <w:rFonts w:ascii="Monotype Corsiva" w:hAnsi="Monotype Corsiva"/>
          <w:b/>
          <w:bCs/>
          <w:color w:val="000000" w:themeColor="text1"/>
          <w:sz w:val="56"/>
          <w:szCs w:val="56"/>
        </w:rPr>
        <w:t>2</w:t>
      </w:r>
      <w:r w:rsidRPr="006827ED">
        <w:rPr>
          <w:rFonts w:ascii="Monotype Corsiva" w:hAnsi="Monotype Corsiva"/>
          <w:b/>
          <w:bCs/>
          <w:color w:val="000000" w:themeColor="text1"/>
          <w:sz w:val="56"/>
          <w:szCs w:val="56"/>
        </w:rPr>
        <w:t>:</w:t>
      </w:r>
      <w:r w:rsidR="00D95A25">
        <w:rPr>
          <w:rFonts w:ascii="Monotype Corsiva" w:hAnsi="Monotype Corsiva"/>
          <w:b/>
          <w:bCs/>
          <w:color w:val="000000" w:themeColor="text1"/>
          <w:sz w:val="56"/>
          <w:szCs w:val="56"/>
        </w:rPr>
        <w:t>3</w:t>
      </w:r>
      <w:r w:rsidRPr="006827ED">
        <w:rPr>
          <w:rFonts w:ascii="Monotype Corsiva" w:hAnsi="Monotype Corsiva"/>
          <w:b/>
          <w:bCs/>
          <w:color w:val="000000" w:themeColor="text1"/>
          <w:sz w:val="56"/>
          <w:szCs w:val="56"/>
        </w:rPr>
        <w:t>0 Uhr</w:t>
      </w:r>
    </w:p>
    <w:p w14:paraId="35B8D732" w14:textId="5409EBA2" w:rsidR="008628AC" w:rsidRDefault="00D95A25" w:rsidP="00D95A25">
      <w:pPr>
        <w:jc w:val="center"/>
        <w:rPr>
          <w:rFonts w:ascii="Monotype Corsiva" w:hAnsi="Monotype Corsiva"/>
          <w:b/>
          <w:bCs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bCs/>
          <w:color w:val="000000" w:themeColor="text1"/>
          <w:sz w:val="56"/>
          <w:szCs w:val="56"/>
        </w:rPr>
        <w:t xml:space="preserve">SO Von </w:t>
      </w:r>
      <w:r w:rsidRPr="006827ED">
        <w:rPr>
          <w:rFonts w:ascii="Monotype Corsiva" w:hAnsi="Monotype Corsiva"/>
          <w:b/>
          <w:bCs/>
          <w:color w:val="000000" w:themeColor="text1"/>
          <w:sz w:val="52"/>
          <w:szCs w:val="52"/>
        </w:rPr>
        <w:t>12:00-20:00</w:t>
      </w:r>
    </w:p>
    <w:p w14:paraId="1BA17EB8" w14:textId="42410CF7" w:rsidR="00D95A25" w:rsidRDefault="00D95A25" w:rsidP="00D95A25">
      <w:pPr>
        <w:jc w:val="center"/>
        <w:rPr>
          <w:rFonts w:ascii="Monotype Corsiva" w:hAnsi="Monotype Corsiva"/>
          <w:b/>
          <w:bCs/>
          <w:color w:val="000000" w:themeColor="text1"/>
          <w:sz w:val="52"/>
          <w:szCs w:val="52"/>
        </w:rPr>
      </w:pPr>
    </w:p>
    <w:p w14:paraId="03A369F0" w14:textId="0E9F520A" w:rsidR="00D95A25" w:rsidRPr="00D95A25" w:rsidRDefault="00D95A25" w:rsidP="00D95A25">
      <w:pPr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D95A25">
        <w:rPr>
          <w:rFonts w:ascii="Monotype Corsiva" w:hAnsi="Monotype Corsiva"/>
          <w:b/>
          <w:bCs/>
          <w:color w:val="FF0000"/>
          <w:sz w:val="52"/>
          <w:szCs w:val="52"/>
        </w:rPr>
        <w:t>Liebe Gäste ab 01.05.2025</w:t>
      </w:r>
    </w:p>
    <w:p w14:paraId="0F2458DB" w14:textId="26B39FE5" w:rsidR="003004B9" w:rsidRPr="00D95A25" w:rsidRDefault="003004B9" w:rsidP="008074D5">
      <w:pPr>
        <w:jc w:val="center"/>
        <w:rPr>
          <w:rFonts w:ascii="Monotype Corsiva" w:hAnsi="Monotype Corsiva"/>
          <w:b/>
          <w:bCs/>
          <w:color w:val="FF0000"/>
          <w:sz w:val="72"/>
          <w:szCs w:val="72"/>
        </w:rPr>
      </w:pPr>
      <w:r w:rsidRPr="00D95A25">
        <w:rPr>
          <w:rFonts w:ascii="Monotype Corsiva" w:hAnsi="Monotype Corsiva"/>
          <w:b/>
          <w:bCs/>
          <w:color w:val="FF0000"/>
          <w:sz w:val="72"/>
          <w:szCs w:val="72"/>
        </w:rPr>
        <w:t xml:space="preserve">Montag </w:t>
      </w:r>
      <w:r w:rsidR="00D95A25" w:rsidRPr="00D95A25">
        <w:rPr>
          <w:rFonts w:ascii="Monotype Corsiva" w:hAnsi="Monotype Corsiva"/>
          <w:b/>
          <w:bCs/>
          <w:color w:val="FF0000"/>
          <w:sz w:val="72"/>
          <w:szCs w:val="72"/>
        </w:rPr>
        <w:t xml:space="preserve">und Dienstag </w:t>
      </w:r>
      <w:proofErr w:type="gramStart"/>
      <w:r w:rsidRPr="00D95A25">
        <w:rPr>
          <w:rFonts w:ascii="Monotype Corsiva" w:hAnsi="Monotype Corsiva"/>
          <w:b/>
          <w:bCs/>
          <w:color w:val="FF0000"/>
          <w:sz w:val="72"/>
          <w:szCs w:val="72"/>
        </w:rPr>
        <w:t>Ruhetag</w:t>
      </w:r>
      <w:r w:rsidR="00412566" w:rsidRPr="00D95A25">
        <w:rPr>
          <w:rFonts w:ascii="Monotype Corsiva" w:hAnsi="Monotype Corsiva"/>
          <w:b/>
          <w:bCs/>
          <w:color w:val="FF0000"/>
          <w:sz w:val="72"/>
          <w:szCs w:val="72"/>
        </w:rPr>
        <w:t xml:space="preserve"> !</w:t>
      </w:r>
      <w:proofErr w:type="gramEnd"/>
    </w:p>
    <w:p w14:paraId="00718C2D" w14:textId="4FE797FC" w:rsidR="006909EF" w:rsidRPr="00D95A25" w:rsidRDefault="006909EF" w:rsidP="008074D5">
      <w:pPr>
        <w:jc w:val="center"/>
        <w:rPr>
          <w:rFonts w:ascii="Monotype Corsiva" w:hAnsi="Monotype Corsiva"/>
          <w:color w:val="FF0000"/>
          <w:sz w:val="32"/>
          <w:szCs w:val="32"/>
        </w:rPr>
      </w:pPr>
    </w:p>
    <w:p w14:paraId="1F1B39D2" w14:textId="709711C5" w:rsidR="00B67E27" w:rsidRDefault="00A20A24" w:rsidP="008D485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F7B87F1" wp14:editId="311AEA30">
            <wp:extent cx="2390775" cy="1776335"/>
            <wp:effectExtent l="0" t="0" r="0" b="1905"/>
            <wp:docPr id="16" name="Grafik 16" descr="Ein Bild, das Emblem, Logo, Symbol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mblem, Logo, Symbol, Markenzeich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7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0E262E" w14:textId="5DA47FCE" w:rsidR="000B7B4C" w:rsidRDefault="000B7B4C" w:rsidP="008D485E">
      <w:pPr>
        <w:jc w:val="center"/>
        <w:rPr>
          <w:rFonts w:ascii="Monotype Corsiva" w:hAnsi="Monotype Corsiva"/>
          <w:sz w:val="36"/>
          <w:szCs w:val="36"/>
        </w:rPr>
      </w:pPr>
    </w:p>
    <w:p w14:paraId="0AC7F2AE" w14:textId="33B5C5D1" w:rsidR="00A20A24" w:rsidRDefault="00A20A24" w:rsidP="008D485E">
      <w:pPr>
        <w:jc w:val="center"/>
        <w:rPr>
          <w:rFonts w:ascii="Monotype Corsiva" w:hAnsi="Monotype Corsiva"/>
          <w:sz w:val="36"/>
          <w:szCs w:val="36"/>
        </w:rPr>
      </w:pPr>
    </w:p>
    <w:p w14:paraId="5F72BD23" w14:textId="4FCEDC3A" w:rsidR="00A20A24" w:rsidRDefault="00A20A24" w:rsidP="008D485E">
      <w:pPr>
        <w:jc w:val="center"/>
        <w:rPr>
          <w:rFonts w:ascii="Monotype Corsiva" w:hAnsi="Monotype Corsiva"/>
          <w:sz w:val="36"/>
          <w:szCs w:val="36"/>
        </w:rPr>
      </w:pPr>
    </w:p>
    <w:p w14:paraId="4DE38838" w14:textId="77777777" w:rsidR="00A20A24" w:rsidRPr="00B67E27" w:rsidRDefault="00A20A24" w:rsidP="008D485E">
      <w:pPr>
        <w:jc w:val="center"/>
        <w:rPr>
          <w:rFonts w:ascii="Monotype Corsiva" w:hAnsi="Monotype Corsiva"/>
          <w:sz w:val="36"/>
          <w:szCs w:val="36"/>
        </w:rPr>
      </w:pPr>
    </w:p>
    <w:p w14:paraId="7285EBDA" w14:textId="73E894EF" w:rsidR="00C517E4" w:rsidRDefault="000B7B4C" w:rsidP="000C2FD5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inline distT="0" distB="0" distL="0" distR="0" wp14:anchorId="048BBCE5" wp14:editId="4D5CA00D">
            <wp:extent cx="1993265" cy="1213226"/>
            <wp:effectExtent l="0" t="0" r="63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075" cy="127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CB2C" w14:textId="77777777" w:rsidR="000B7B4C" w:rsidRPr="000C2FD5" w:rsidRDefault="000B7B4C" w:rsidP="000C2FD5">
      <w:pPr>
        <w:jc w:val="center"/>
        <w:rPr>
          <w:rFonts w:ascii="Monotype Corsiva" w:hAnsi="Monotype Corsiva"/>
          <w:sz w:val="44"/>
          <w:szCs w:val="44"/>
        </w:rPr>
      </w:pPr>
    </w:p>
    <w:p w14:paraId="16B6093D" w14:textId="68A2B6E7" w:rsidR="00C517E4" w:rsidRPr="000064A4" w:rsidRDefault="00C517E4" w:rsidP="0095278C">
      <w:pPr>
        <w:jc w:val="center"/>
        <w:rPr>
          <w:rFonts w:ascii="Monotype Corsiva" w:hAnsi="Monotype Corsiva"/>
          <w:sz w:val="36"/>
          <w:szCs w:val="36"/>
        </w:rPr>
      </w:pPr>
      <w:r w:rsidRPr="000064A4">
        <w:rPr>
          <w:rFonts w:ascii="Monotype Corsiva" w:hAnsi="Monotype Corsiva"/>
          <w:sz w:val="36"/>
          <w:szCs w:val="36"/>
        </w:rPr>
        <w:t>Liebe Gäste</w:t>
      </w:r>
      <w:r w:rsidR="00BA554C">
        <w:rPr>
          <w:rFonts w:ascii="Monotype Corsiva" w:hAnsi="Monotype Corsiva"/>
          <w:sz w:val="36"/>
          <w:szCs w:val="36"/>
        </w:rPr>
        <w:t xml:space="preserve">, </w:t>
      </w:r>
      <w:r w:rsidRPr="000064A4">
        <w:rPr>
          <w:rFonts w:ascii="Monotype Corsiva" w:hAnsi="Monotype Corsiva"/>
          <w:sz w:val="36"/>
          <w:szCs w:val="36"/>
        </w:rPr>
        <w:t xml:space="preserve">wenn </w:t>
      </w:r>
      <w:r w:rsidR="00E9014A">
        <w:rPr>
          <w:rFonts w:ascii="Monotype Corsiva" w:hAnsi="Monotype Corsiva"/>
          <w:sz w:val="36"/>
          <w:szCs w:val="36"/>
        </w:rPr>
        <w:t xml:space="preserve">Ihnen </w:t>
      </w:r>
      <w:r w:rsidRPr="000064A4">
        <w:rPr>
          <w:rFonts w:ascii="Monotype Corsiva" w:hAnsi="Monotype Corsiva"/>
          <w:sz w:val="36"/>
          <w:szCs w:val="36"/>
        </w:rPr>
        <w:t xml:space="preserve">unser Kaffee  </w:t>
      </w:r>
      <w:r w:rsidR="00BA554C">
        <w:rPr>
          <w:rFonts w:ascii="Monotype Corsiva" w:hAnsi="Monotype Corsiva"/>
          <w:sz w:val="36"/>
          <w:szCs w:val="36"/>
        </w:rPr>
        <w:t>s</w:t>
      </w:r>
      <w:r w:rsidRPr="000064A4">
        <w:rPr>
          <w:rFonts w:ascii="Monotype Corsiva" w:hAnsi="Monotype Corsiva"/>
          <w:sz w:val="36"/>
          <w:szCs w:val="36"/>
        </w:rPr>
        <w:t>chmeckt!!!</w:t>
      </w:r>
    </w:p>
    <w:p w14:paraId="608D2EC4" w14:textId="77777777" w:rsidR="00C517E4" w:rsidRPr="000064A4" w:rsidRDefault="00BA554C" w:rsidP="00BA554C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K</w:t>
      </w:r>
      <w:r w:rsidR="000C2FD5" w:rsidRPr="000064A4">
        <w:rPr>
          <w:rFonts w:ascii="Monotype Corsiva" w:hAnsi="Monotype Corsiva"/>
          <w:sz w:val="36"/>
          <w:szCs w:val="36"/>
        </w:rPr>
        <w:t xml:space="preserve">önnen </w:t>
      </w:r>
      <w:r>
        <w:rPr>
          <w:rFonts w:ascii="Monotype Corsiva" w:hAnsi="Monotype Corsiva"/>
          <w:sz w:val="36"/>
          <w:szCs w:val="36"/>
        </w:rPr>
        <w:t xml:space="preserve">Sie ihn </w:t>
      </w:r>
      <w:r w:rsidR="000C2FD5" w:rsidRPr="000064A4">
        <w:rPr>
          <w:rFonts w:ascii="Monotype Corsiva" w:hAnsi="Monotype Corsiva"/>
          <w:sz w:val="36"/>
          <w:szCs w:val="36"/>
        </w:rPr>
        <w:t>bei uns in F</w:t>
      </w:r>
      <w:r w:rsidR="00C517E4" w:rsidRPr="000064A4">
        <w:rPr>
          <w:rFonts w:ascii="Monotype Corsiva" w:hAnsi="Monotype Corsiva"/>
          <w:sz w:val="36"/>
          <w:szCs w:val="36"/>
        </w:rPr>
        <w:t xml:space="preserve">orm vom Kapseln </w:t>
      </w:r>
      <w:r w:rsidR="000C2FD5" w:rsidRPr="000064A4">
        <w:rPr>
          <w:rFonts w:ascii="Monotype Corsiva" w:hAnsi="Monotype Corsiva"/>
          <w:sz w:val="36"/>
          <w:szCs w:val="36"/>
        </w:rPr>
        <w:t>für Nespresso</w:t>
      </w:r>
    </w:p>
    <w:p w14:paraId="23480B98" w14:textId="77777777" w:rsidR="000C2FD5" w:rsidRPr="000064A4" w:rsidRDefault="000C2FD5" w:rsidP="0095278C">
      <w:pPr>
        <w:jc w:val="center"/>
        <w:rPr>
          <w:rFonts w:ascii="Monotype Corsiva" w:hAnsi="Monotype Corsiva"/>
          <w:sz w:val="36"/>
          <w:szCs w:val="36"/>
        </w:rPr>
      </w:pPr>
      <w:r w:rsidRPr="000064A4">
        <w:rPr>
          <w:rFonts w:ascii="Monotype Corsiva" w:hAnsi="Monotype Corsiva"/>
          <w:sz w:val="36"/>
          <w:szCs w:val="36"/>
        </w:rPr>
        <w:t xml:space="preserve">Maschine </w:t>
      </w:r>
      <w:r w:rsidR="00BA554C">
        <w:rPr>
          <w:rFonts w:ascii="Monotype Corsiva" w:hAnsi="Monotype Corsiva"/>
          <w:sz w:val="36"/>
          <w:szCs w:val="36"/>
        </w:rPr>
        <w:t>k</w:t>
      </w:r>
      <w:r w:rsidRPr="000064A4">
        <w:rPr>
          <w:rFonts w:ascii="Monotype Corsiva" w:hAnsi="Monotype Corsiva"/>
          <w:sz w:val="36"/>
          <w:szCs w:val="36"/>
        </w:rPr>
        <w:t>aufen.</w:t>
      </w:r>
    </w:p>
    <w:p w14:paraId="1DF17966" w14:textId="77777777" w:rsidR="00650DC1" w:rsidRDefault="000C2FD5" w:rsidP="000C2FD5">
      <w:pPr>
        <w:rPr>
          <w:rFonts w:ascii="Monotype Corsiva" w:hAnsi="Monotype Corsiva"/>
          <w:sz w:val="36"/>
          <w:szCs w:val="36"/>
        </w:rPr>
      </w:pPr>
      <w:r w:rsidRPr="000C2FD5">
        <w:rPr>
          <w:rFonts w:ascii="Monotype Corsiva" w:hAnsi="Monotype Corsiva"/>
          <w:sz w:val="36"/>
          <w:szCs w:val="36"/>
        </w:rPr>
        <w:t xml:space="preserve">25 Kapseln </w:t>
      </w:r>
      <w:r w:rsidR="00AC3101">
        <w:rPr>
          <w:rFonts w:ascii="Monotype Corsiva" w:hAnsi="Monotype Corsiva"/>
          <w:sz w:val="36"/>
          <w:szCs w:val="36"/>
        </w:rPr>
        <w:t xml:space="preserve">                                                                                       </w:t>
      </w:r>
      <w:r w:rsidR="008D485E">
        <w:rPr>
          <w:rFonts w:ascii="Monotype Corsiva" w:hAnsi="Monotype Corsiva"/>
          <w:sz w:val="36"/>
          <w:szCs w:val="36"/>
        </w:rPr>
        <w:t xml:space="preserve"> </w:t>
      </w:r>
      <w:r w:rsidR="00AC3101">
        <w:rPr>
          <w:rFonts w:ascii="Monotype Corsiva" w:hAnsi="Monotype Corsiva"/>
          <w:sz w:val="36"/>
          <w:szCs w:val="36"/>
        </w:rPr>
        <w:t xml:space="preserve"> </w:t>
      </w:r>
      <w:r w:rsidR="00AE27E1">
        <w:rPr>
          <w:rFonts w:ascii="Monotype Corsiva" w:hAnsi="Monotype Corsiva"/>
          <w:sz w:val="36"/>
          <w:szCs w:val="36"/>
        </w:rPr>
        <w:t xml:space="preserve"> </w:t>
      </w:r>
      <w:r w:rsidRPr="000C2FD5">
        <w:rPr>
          <w:rFonts w:ascii="Monotype Corsiva" w:hAnsi="Monotype Corsiva"/>
          <w:sz w:val="36"/>
          <w:szCs w:val="36"/>
        </w:rPr>
        <w:t xml:space="preserve">€ </w:t>
      </w:r>
      <w:r w:rsidR="008D485E">
        <w:rPr>
          <w:rFonts w:ascii="Monotype Corsiva" w:hAnsi="Monotype Corsiva"/>
          <w:sz w:val="36"/>
          <w:szCs w:val="36"/>
        </w:rPr>
        <w:t>10</w:t>
      </w:r>
      <w:r w:rsidR="006909EF">
        <w:rPr>
          <w:rFonts w:ascii="Monotype Corsiva" w:hAnsi="Monotype Corsiva"/>
          <w:sz w:val="36"/>
          <w:szCs w:val="36"/>
        </w:rPr>
        <w:t>,</w:t>
      </w:r>
      <w:r w:rsidR="008D485E">
        <w:rPr>
          <w:rFonts w:ascii="Monotype Corsiva" w:hAnsi="Monotype Corsiva"/>
          <w:sz w:val="36"/>
          <w:szCs w:val="36"/>
        </w:rPr>
        <w:t>9</w:t>
      </w:r>
      <w:r w:rsidRPr="000C2FD5">
        <w:rPr>
          <w:rFonts w:ascii="Monotype Corsiva" w:hAnsi="Monotype Corsiva"/>
          <w:sz w:val="36"/>
          <w:szCs w:val="36"/>
        </w:rPr>
        <w:t>0</w:t>
      </w:r>
    </w:p>
    <w:p w14:paraId="53CAF3DA" w14:textId="77777777" w:rsidR="000C2FD5" w:rsidRDefault="00650DC1" w:rsidP="004D6F2B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1 Kg in </w:t>
      </w:r>
      <w:proofErr w:type="gramStart"/>
      <w:r>
        <w:rPr>
          <w:rFonts w:ascii="Monotype Corsiva" w:hAnsi="Monotype Corsiva"/>
          <w:sz w:val="36"/>
          <w:szCs w:val="36"/>
        </w:rPr>
        <w:t xml:space="preserve">Bohne  </w:t>
      </w:r>
      <w:proofErr w:type="spellStart"/>
      <w:r>
        <w:rPr>
          <w:rFonts w:ascii="Monotype Corsiva" w:hAnsi="Monotype Corsiva"/>
          <w:sz w:val="36"/>
          <w:szCs w:val="36"/>
        </w:rPr>
        <w:t>Torrisi</w:t>
      </w:r>
      <w:proofErr w:type="spellEnd"/>
      <w:proofErr w:type="gramEnd"/>
      <w:r>
        <w:rPr>
          <w:rFonts w:ascii="Monotype Corsiva" w:hAnsi="Monotype Corsiva"/>
          <w:sz w:val="36"/>
          <w:szCs w:val="36"/>
        </w:rPr>
        <w:t xml:space="preserve">                                                   </w:t>
      </w:r>
      <w:r w:rsidR="00157386">
        <w:rPr>
          <w:rFonts w:ascii="Monotype Corsiva" w:hAnsi="Monotype Corsiva"/>
          <w:sz w:val="36"/>
          <w:szCs w:val="36"/>
        </w:rPr>
        <w:t xml:space="preserve">                    </w:t>
      </w:r>
      <w:r w:rsidR="004D6F2B">
        <w:rPr>
          <w:rFonts w:ascii="Monotype Corsiva" w:hAnsi="Monotype Corsiva"/>
          <w:sz w:val="36"/>
          <w:szCs w:val="36"/>
        </w:rPr>
        <w:t xml:space="preserve">   </w:t>
      </w:r>
      <w:r>
        <w:rPr>
          <w:rFonts w:ascii="Monotype Corsiva" w:hAnsi="Monotype Corsiva"/>
          <w:sz w:val="36"/>
          <w:szCs w:val="36"/>
        </w:rPr>
        <w:t xml:space="preserve">€ </w:t>
      </w:r>
      <w:r w:rsidR="000529D3">
        <w:rPr>
          <w:rFonts w:ascii="Monotype Corsiva" w:hAnsi="Monotype Corsiva"/>
          <w:sz w:val="36"/>
          <w:szCs w:val="36"/>
        </w:rPr>
        <w:t>2</w:t>
      </w:r>
      <w:r w:rsidR="008D485E">
        <w:rPr>
          <w:rFonts w:ascii="Monotype Corsiva" w:hAnsi="Monotype Corsiva"/>
          <w:sz w:val="36"/>
          <w:szCs w:val="36"/>
        </w:rPr>
        <w:t>3</w:t>
      </w:r>
      <w:r>
        <w:rPr>
          <w:rFonts w:ascii="Monotype Corsiva" w:hAnsi="Monotype Corsiva"/>
          <w:sz w:val="36"/>
          <w:szCs w:val="36"/>
        </w:rPr>
        <w:t>,00</w:t>
      </w:r>
    </w:p>
    <w:p w14:paraId="2BF9DC12" w14:textId="77777777" w:rsidR="000C2FD5" w:rsidRPr="00575BD4" w:rsidRDefault="009D359E" w:rsidP="000C2FD5">
      <w:pPr>
        <w:jc w:val="center"/>
        <w:rPr>
          <w:rFonts w:ascii="Monotype Corsiva" w:hAnsi="Monotype Corsiva"/>
          <w:sz w:val="36"/>
          <w:szCs w:val="36"/>
        </w:rPr>
      </w:pPr>
      <w:proofErr w:type="spellStart"/>
      <w:r w:rsidRPr="00575BD4">
        <w:rPr>
          <w:rFonts w:ascii="Monotype Corsiva" w:hAnsi="Monotype Corsiva"/>
          <w:sz w:val="36"/>
          <w:szCs w:val="36"/>
        </w:rPr>
        <w:t>Caffe</w:t>
      </w:r>
      <w:proofErr w:type="spellEnd"/>
      <w:r w:rsidRPr="00575BD4">
        <w:rPr>
          <w:rFonts w:ascii="Monotype Corsiva" w:hAnsi="Monotype Corsiva"/>
          <w:sz w:val="36"/>
          <w:szCs w:val="36"/>
        </w:rPr>
        <w:t xml:space="preserve"> </w:t>
      </w:r>
      <w:r w:rsidR="000C2FD5" w:rsidRPr="00575BD4">
        <w:rPr>
          <w:rFonts w:ascii="Monotype Corsiva" w:hAnsi="Monotype Corsiva"/>
          <w:sz w:val="36"/>
          <w:szCs w:val="36"/>
        </w:rPr>
        <w:t>Kaffee</w:t>
      </w:r>
    </w:p>
    <w:p w14:paraId="2B7C6B44" w14:textId="77777777" w:rsidR="00A92183" w:rsidRPr="00575BD4" w:rsidRDefault="000C2FD5" w:rsidP="000C2FD5">
      <w:pPr>
        <w:rPr>
          <w:rFonts w:ascii="Monotype Corsiva" w:hAnsi="Monotype Corsiva"/>
          <w:sz w:val="36"/>
          <w:szCs w:val="36"/>
          <w:lang w:val="it-IT"/>
        </w:rPr>
      </w:pPr>
      <w:r w:rsidRPr="00575BD4">
        <w:rPr>
          <w:rFonts w:ascii="Monotype Corsiva" w:hAnsi="Monotype Corsiva"/>
          <w:sz w:val="36"/>
          <w:szCs w:val="36"/>
          <w:lang w:val="it-IT"/>
        </w:rPr>
        <w:t xml:space="preserve">Espresso piccolo                                                                                    </w:t>
      </w:r>
      <w:proofErr w:type="gramStart"/>
      <w:r w:rsidRPr="00575BD4">
        <w:rPr>
          <w:rFonts w:ascii="Monotype Corsiva" w:hAnsi="Monotype Corsiva"/>
          <w:sz w:val="36"/>
          <w:szCs w:val="36"/>
          <w:lang w:val="it-IT"/>
        </w:rPr>
        <w:t xml:space="preserve">€ </w:t>
      </w:r>
      <w:r w:rsidR="00A92183" w:rsidRPr="00575BD4">
        <w:rPr>
          <w:rFonts w:ascii="Monotype Corsiva" w:hAnsi="Monotype Corsiva"/>
          <w:sz w:val="36"/>
          <w:szCs w:val="36"/>
          <w:lang w:val="it-IT"/>
        </w:rPr>
        <w:t xml:space="preserve"> </w:t>
      </w:r>
      <w:r w:rsidR="008D485E" w:rsidRPr="00575BD4">
        <w:rPr>
          <w:rFonts w:ascii="Monotype Corsiva" w:hAnsi="Monotype Corsiva"/>
          <w:sz w:val="36"/>
          <w:szCs w:val="36"/>
          <w:lang w:val="it-IT"/>
        </w:rPr>
        <w:t>2</w:t>
      </w:r>
      <w:proofErr w:type="gramEnd"/>
      <w:r w:rsidR="00A92183" w:rsidRPr="00575BD4">
        <w:rPr>
          <w:rFonts w:ascii="Monotype Corsiva" w:hAnsi="Monotype Corsiva"/>
          <w:sz w:val="36"/>
          <w:szCs w:val="36"/>
          <w:lang w:val="it-IT"/>
        </w:rPr>
        <w:t>,</w:t>
      </w:r>
      <w:r w:rsidR="008D485E" w:rsidRPr="00575BD4">
        <w:rPr>
          <w:rFonts w:ascii="Monotype Corsiva" w:hAnsi="Monotype Corsiva"/>
          <w:sz w:val="36"/>
          <w:szCs w:val="36"/>
          <w:lang w:val="it-IT"/>
        </w:rPr>
        <w:t>9</w:t>
      </w:r>
      <w:r w:rsidR="00A92183" w:rsidRPr="00575BD4">
        <w:rPr>
          <w:rFonts w:ascii="Monotype Corsiva" w:hAnsi="Monotype Corsiva"/>
          <w:sz w:val="36"/>
          <w:szCs w:val="36"/>
          <w:lang w:val="it-IT"/>
        </w:rPr>
        <w:t>0</w:t>
      </w:r>
    </w:p>
    <w:p w14:paraId="5F2BE98A" w14:textId="77777777" w:rsidR="00A92183" w:rsidRPr="00575BD4" w:rsidRDefault="00A92183" w:rsidP="000C2FD5">
      <w:pPr>
        <w:rPr>
          <w:rFonts w:ascii="Monotype Corsiva" w:hAnsi="Monotype Corsiva"/>
          <w:sz w:val="36"/>
          <w:szCs w:val="36"/>
          <w:lang w:val="it-IT"/>
        </w:rPr>
      </w:pPr>
      <w:r w:rsidRPr="00575BD4">
        <w:rPr>
          <w:rFonts w:ascii="Monotype Corsiva" w:hAnsi="Monotype Corsiva"/>
          <w:sz w:val="36"/>
          <w:szCs w:val="36"/>
          <w:lang w:val="it-IT"/>
        </w:rPr>
        <w:t>€</w:t>
      </w:r>
      <w:proofErr w:type="spellStart"/>
      <w:r w:rsidRPr="00575BD4">
        <w:rPr>
          <w:rFonts w:ascii="Monotype Corsiva" w:hAnsi="Monotype Corsiva"/>
          <w:sz w:val="36"/>
          <w:szCs w:val="36"/>
          <w:lang w:val="it-IT"/>
        </w:rPr>
        <w:t>spresso</w:t>
      </w:r>
      <w:proofErr w:type="spellEnd"/>
      <w:r w:rsidRPr="00575BD4">
        <w:rPr>
          <w:rFonts w:ascii="Monotype Corsiva" w:hAnsi="Monotype Corsiva"/>
          <w:sz w:val="36"/>
          <w:szCs w:val="36"/>
          <w:lang w:val="it-IT"/>
        </w:rPr>
        <w:t xml:space="preserve"> Grande                                                                                    </w:t>
      </w:r>
      <w:proofErr w:type="gramStart"/>
      <w:r w:rsidRPr="00575BD4">
        <w:rPr>
          <w:rFonts w:ascii="Monotype Corsiva" w:hAnsi="Monotype Corsiva"/>
          <w:sz w:val="36"/>
          <w:szCs w:val="36"/>
          <w:lang w:val="it-IT"/>
        </w:rPr>
        <w:t>€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 </w:t>
      </w:r>
      <w:r w:rsidR="008D485E" w:rsidRPr="00575BD4">
        <w:rPr>
          <w:rFonts w:ascii="Monotype Corsiva" w:hAnsi="Monotype Corsiva"/>
          <w:sz w:val="36"/>
          <w:szCs w:val="36"/>
          <w:lang w:val="it-IT"/>
        </w:rPr>
        <w:t>4</w:t>
      </w:r>
      <w:proofErr w:type="gramEnd"/>
      <w:r w:rsidRPr="00575BD4">
        <w:rPr>
          <w:rFonts w:ascii="Monotype Corsiva" w:hAnsi="Monotype Corsiva"/>
          <w:sz w:val="36"/>
          <w:szCs w:val="36"/>
          <w:lang w:val="it-IT"/>
        </w:rPr>
        <w:t>,</w:t>
      </w:r>
      <w:r w:rsidR="008D485E" w:rsidRPr="00575BD4">
        <w:rPr>
          <w:rFonts w:ascii="Monotype Corsiva" w:hAnsi="Monotype Corsiva"/>
          <w:sz w:val="36"/>
          <w:szCs w:val="36"/>
          <w:lang w:val="it-IT"/>
        </w:rPr>
        <w:t>9</w:t>
      </w:r>
      <w:r w:rsidRPr="00575BD4">
        <w:rPr>
          <w:rFonts w:ascii="Monotype Corsiva" w:hAnsi="Monotype Corsiva"/>
          <w:sz w:val="36"/>
          <w:szCs w:val="36"/>
          <w:lang w:val="it-IT"/>
        </w:rPr>
        <w:t>0</w:t>
      </w:r>
    </w:p>
    <w:p w14:paraId="32AB4B2B" w14:textId="77777777" w:rsidR="00A92183" w:rsidRPr="00575BD4" w:rsidRDefault="00A92183" w:rsidP="000C2FD5">
      <w:pPr>
        <w:rPr>
          <w:rFonts w:ascii="Monotype Corsiva" w:hAnsi="Monotype Corsiva"/>
          <w:sz w:val="36"/>
          <w:szCs w:val="36"/>
          <w:lang w:val="it-IT"/>
        </w:rPr>
      </w:pPr>
      <w:proofErr w:type="gramStart"/>
      <w:r w:rsidRPr="00575BD4">
        <w:rPr>
          <w:rFonts w:ascii="Monotype Corsiva" w:hAnsi="Monotype Corsiva"/>
          <w:sz w:val="36"/>
          <w:szCs w:val="36"/>
          <w:lang w:val="it-IT"/>
        </w:rPr>
        <w:t>Cappuccino  (</w:t>
      </w:r>
      <w:proofErr w:type="gramEnd"/>
      <w:r w:rsidRPr="00575BD4">
        <w:rPr>
          <w:rFonts w:ascii="Monotype Corsiva" w:hAnsi="Monotype Corsiva"/>
          <w:sz w:val="36"/>
          <w:szCs w:val="36"/>
          <w:lang w:val="it-IT"/>
        </w:rPr>
        <w:t>G)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        </w:t>
      </w:r>
      <w:r w:rsidRPr="00575BD4">
        <w:rPr>
          <w:rFonts w:ascii="Monotype Corsiva" w:hAnsi="Monotype Corsiva"/>
          <w:sz w:val="36"/>
          <w:szCs w:val="36"/>
          <w:lang w:val="it-IT"/>
        </w:rPr>
        <w:t xml:space="preserve">                                                                           €   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4</w:t>
      </w:r>
      <w:r w:rsidRPr="00575BD4">
        <w:rPr>
          <w:rFonts w:ascii="Monotype Corsiva" w:hAnsi="Monotype Corsiva"/>
          <w:sz w:val="36"/>
          <w:szCs w:val="36"/>
          <w:lang w:val="it-IT"/>
        </w:rPr>
        <w:t>,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5</w:t>
      </w:r>
      <w:r w:rsidRPr="00575BD4">
        <w:rPr>
          <w:rFonts w:ascii="Monotype Corsiva" w:hAnsi="Monotype Corsiva"/>
          <w:sz w:val="36"/>
          <w:szCs w:val="36"/>
          <w:lang w:val="it-IT"/>
        </w:rPr>
        <w:t>0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</w:t>
      </w:r>
    </w:p>
    <w:p w14:paraId="706F8A02" w14:textId="77777777" w:rsidR="000C2FD5" w:rsidRPr="00575BD4" w:rsidRDefault="00A92183" w:rsidP="000C2FD5">
      <w:pPr>
        <w:rPr>
          <w:rFonts w:ascii="Monotype Corsiva" w:hAnsi="Monotype Corsiva"/>
          <w:sz w:val="36"/>
          <w:szCs w:val="36"/>
          <w:lang w:val="it-IT"/>
        </w:rPr>
      </w:pPr>
      <w:r w:rsidRPr="00575BD4">
        <w:rPr>
          <w:rFonts w:ascii="Monotype Corsiva" w:hAnsi="Monotype Corsiva"/>
          <w:sz w:val="36"/>
          <w:szCs w:val="36"/>
          <w:lang w:val="it-IT"/>
        </w:rPr>
        <w:t xml:space="preserve">Caffe </w:t>
      </w:r>
      <w:proofErr w:type="gramStart"/>
      <w:r w:rsidRPr="00575BD4">
        <w:rPr>
          <w:rFonts w:ascii="Monotype Corsiva" w:hAnsi="Monotype Corsiva"/>
          <w:sz w:val="36"/>
          <w:szCs w:val="36"/>
          <w:lang w:val="it-IT"/>
        </w:rPr>
        <w:t>Latte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</w:t>
      </w:r>
      <w:r w:rsidRPr="00575BD4">
        <w:rPr>
          <w:rFonts w:ascii="Monotype Corsiva" w:hAnsi="Monotype Corsiva"/>
          <w:sz w:val="36"/>
          <w:szCs w:val="36"/>
          <w:lang w:val="it-IT"/>
        </w:rPr>
        <w:t xml:space="preserve"> (</w:t>
      </w:r>
      <w:proofErr w:type="gramEnd"/>
      <w:r w:rsidRPr="00575BD4">
        <w:rPr>
          <w:rFonts w:ascii="Monotype Corsiva" w:hAnsi="Monotype Corsiva"/>
          <w:sz w:val="36"/>
          <w:szCs w:val="36"/>
          <w:lang w:val="it-IT"/>
        </w:rPr>
        <w:t>G)                                                                                    €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</w:t>
      </w:r>
      <w:r w:rsidRPr="00575BD4">
        <w:rPr>
          <w:rFonts w:ascii="Monotype Corsiva" w:hAnsi="Monotype Corsiva"/>
          <w:sz w:val="36"/>
          <w:szCs w:val="36"/>
          <w:lang w:val="it-IT"/>
        </w:rPr>
        <w:t xml:space="preserve"> 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4</w:t>
      </w:r>
      <w:r w:rsidRPr="00575BD4">
        <w:rPr>
          <w:rFonts w:ascii="Monotype Corsiva" w:hAnsi="Monotype Corsiva"/>
          <w:sz w:val="36"/>
          <w:szCs w:val="36"/>
          <w:lang w:val="it-IT"/>
        </w:rPr>
        <w:t>,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9</w:t>
      </w:r>
      <w:r w:rsidRPr="00575BD4">
        <w:rPr>
          <w:rFonts w:ascii="Monotype Corsiva" w:hAnsi="Monotype Corsiva"/>
          <w:sz w:val="36"/>
          <w:szCs w:val="36"/>
          <w:lang w:val="it-IT"/>
        </w:rPr>
        <w:t>0</w:t>
      </w:r>
      <w:r w:rsidR="000C2FD5" w:rsidRPr="00575BD4">
        <w:rPr>
          <w:rFonts w:ascii="Monotype Corsiva" w:hAnsi="Monotype Corsiva"/>
          <w:sz w:val="36"/>
          <w:szCs w:val="36"/>
          <w:lang w:val="it-IT"/>
        </w:rPr>
        <w:t xml:space="preserve">            </w:t>
      </w:r>
    </w:p>
    <w:p w14:paraId="020E6352" w14:textId="5528981E" w:rsidR="000C2FD5" w:rsidRPr="00575BD4" w:rsidRDefault="00A92183" w:rsidP="009E7B99">
      <w:pPr>
        <w:rPr>
          <w:rFonts w:ascii="Monotype Corsiva" w:hAnsi="Monotype Corsiva"/>
          <w:sz w:val="36"/>
          <w:szCs w:val="36"/>
          <w:lang w:val="it-IT"/>
        </w:rPr>
      </w:pPr>
      <w:r w:rsidRPr="00575BD4">
        <w:rPr>
          <w:rFonts w:ascii="Monotype Corsiva" w:hAnsi="Monotype Corsiva"/>
          <w:sz w:val="36"/>
          <w:szCs w:val="36"/>
          <w:lang w:val="it-IT"/>
        </w:rPr>
        <w:t xml:space="preserve">Caffe Corretto </w:t>
      </w:r>
      <w:r w:rsidR="000B7C16">
        <w:rPr>
          <w:rFonts w:ascii="Monotype Corsiva" w:hAnsi="Monotype Corsiva"/>
          <w:sz w:val="36"/>
          <w:szCs w:val="36"/>
          <w:lang w:val="it-IT"/>
        </w:rPr>
        <w:t>con</w:t>
      </w:r>
      <w:r w:rsidRPr="00575BD4">
        <w:rPr>
          <w:rFonts w:ascii="Monotype Corsiva" w:hAnsi="Monotype Corsiva"/>
          <w:sz w:val="36"/>
          <w:szCs w:val="36"/>
          <w:lang w:val="it-IT"/>
        </w:rPr>
        <w:t xml:space="preserve"> Grappa                                                                   €  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7</w:t>
      </w:r>
      <w:r w:rsidRPr="00575BD4">
        <w:rPr>
          <w:rFonts w:ascii="Monotype Corsiva" w:hAnsi="Monotype Corsiva"/>
          <w:sz w:val="36"/>
          <w:szCs w:val="36"/>
          <w:lang w:val="it-IT"/>
        </w:rPr>
        <w:t>,</w:t>
      </w:r>
      <w:r w:rsidR="00AE27E1" w:rsidRPr="00575BD4">
        <w:rPr>
          <w:rFonts w:ascii="Monotype Corsiva" w:hAnsi="Monotype Corsiva"/>
          <w:sz w:val="36"/>
          <w:szCs w:val="36"/>
          <w:lang w:val="it-IT"/>
        </w:rPr>
        <w:t>9</w:t>
      </w:r>
      <w:r w:rsidR="000B7C16">
        <w:rPr>
          <w:rFonts w:ascii="Monotype Corsiva" w:hAnsi="Monotype Corsiva"/>
          <w:sz w:val="36"/>
          <w:szCs w:val="36"/>
          <w:lang w:val="it-IT"/>
        </w:rPr>
        <w:t>0</w:t>
      </w:r>
    </w:p>
    <w:p w14:paraId="7D04E62D" w14:textId="77777777" w:rsidR="008C4647" w:rsidRPr="00575BD4" w:rsidRDefault="008C4647" w:rsidP="009E7B99">
      <w:pPr>
        <w:rPr>
          <w:rFonts w:ascii="Monotype Corsiva" w:hAnsi="Monotype Corsiva"/>
          <w:sz w:val="36"/>
          <w:szCs w:val="36"/>
          <w:lang w:val="it-IT"/>
        </w:rPr>
      </w:pPr>
    </w:p>
    <w:p w14:paraId="3FFF3EB1" w14:textId="77777777" w:rsidR="009E7B99" w:rsidRPr="00575BD4" w:rsidRDefault="009E7B99" w:rsidP="008C4647">
      <w:pPr>
        <w:jc w:val="center"/>
        <w:rPr>
          <w:rFonts w:ascii="Monotype Corsiva" w:hAnsi="Monotype Corsiva"/>
          <w:sz w:val="36"/>
          <w:szCs w:val="36"/>
          <w:lang w:val="it-IT"/>
        </w:rPr>
      </w:pPr>
    </w:p>
    <w:p w14:paraId="3E14DDE6" w14:textId="77777777" w:rsidR="000C2FD5" w:rsidRPr="00F12490" w:rsidRDefault="00F12490" w:rsidP="00F12490">
      <w:pPr>
        <w:jc w:val="center"/>
        <w:rPr>
          <w:rFonts w:ascii="Monotype Corsiva" w:hAnsi="Monotype Corsiva"/>
          <w:sz w:val="44"/>
          <w:szCs w:val="44"/>
          <w:lang w:val="de-DE"/>
        </w:rPr>
      </w:pPr>
      <w:proofErr w:type="spellStart"/>
      <w:r w:rsidRPr="00F12490">
        <w:rPr>
          <w:rFonts w:ascii="Monotype Corsiva" w:hAnsi="Monotype Corsiva"/>
          <w:sz w:val="44"/>
          <w:szCs w:val="44"/>
          <w:lang w:val="de-DE"/>
        </w:rPr>
        <w:t>Torrisi</w:t>
      </w:r>
      <w:proofErr w:type="spellEnd"/>
      <w:r w:rsidRPr="00F12490">
        <w:rPr>
          <w:rFonts w:ascii="Monotype Corsiva" w:hAnsi="Monotype Corsiva"/>
          <w:sz w:val="44"/>
          <w:szCs w:val="44"/>
          <w:lang w:val="de-DE"/>
        </w:rPr>
        <w:t xml:space="preserve"> Kaffee</w:t>
      </w:r>
    </w:p>
    <w:p w14:paraId="419192FA" w14:textId="77777777" w:rsidR="00F12490" w:rsidRDefault="00F12490" w:rsidP="00F12490">
      <w:pPr>
        <w:jc w:val="center"/>
        <w:rPr>
          <w:rFonts w:ascii="Monotype Corsiva" w:hAnsi="Monotype Corsiva"/>
          <w:sz w:val="44"/>
          <w:szCs w:val="44"/>
        </w:rPr>
      </w:pPr>
    </w:p>
    <w:p w14:paraId="554363FF" w14:textId="010B7418" w:rsidR="00F12490" w:rsidRDefault="009E0417" w:rsidP="005711DB">
      <w:pPr>
        <w:jc w:val="center"/>
        <w:rPr>
          <w:rFonts w:ascii="Monotype Corsiva" w:hAnsi="Monotype Corsiva"/>
          <w:sz w:val="36"/>
          <w:szCs w:val="36"/>
          <w:lang w:val="de-DE"/>
        </w:rPr>
      </w:pPr>
      <w:proofErr w:type="spellStart"/>
      <w:r w:rsidRPr="009E0417">
        <w:rPr>
          <w:rFonts w:ascii="Monotype Corsiva" w:hAnsi="Monotype Corsiva"/>
          <w:sz w:val="36"/>
          <w:szCs w:val="36"/>
          <w:lang w:val="de-DE"/>
        </w:rPr>
        <w:t>Torrisi</w:t>
      </w:r>
      <w:proofErr w:type="spellEnd"/>
      <w:r w:rsidRPr="009E0417">
        <w:rPr>
          <w:rFonts w:ascii="Monotype Corsiva" w:hAnsi="Monotype Corsiva"/>
          <w:sz w:val="36"/>
          <w:szCs w:val="36"/>
          <w:lang w:val="de-DE"/>
        </w:rPr>
        <w:t xml:space="preserve"> Kaffee</w:t>
      </w:r>
      <w:r>
        <w:rPr>
          <w:rFonts w:ascii="Monotype Corsiva" w:hAnsi="Monotype Corsiva"/>
          <w:sz w:val="36"/>
          <w:szCs w:val="36"/>
          <w:lang w:val="de-DE"/>
        </w:rPr>
        <w:t xml:space="preserve"> </w:t>
      </w:r>
      <w:r w:rsidRPr="009E0417">
        <w:rPr>
          <w:rFonts w:ascii="Monotype Corsiva" w:hAnsi="Monotype Corsiva"/>
          <w:sz w:val="36"/>
          <w:szCs w:val="36"/>
          <w:lang w:val="de-DE"/>
        </w:rPr>
        <w:t>ist ideal für Liebhaber de</w:t>
      </w:r>
      <w:r w:rsidR="008F6165">
        <w:rPr>
          <w:rFonts w:ascii="Monotype Corsiva" w:hAnsi="Monotype Corsiva"/>
          <w:sz w:val="36"/>
          <w:szCs w:val="36"/>
          <w:lang w:val="de-DE"/>
        </w:rPr>
        <w:t>s</w:t>
      </w:r>
      <w:r w:rsidRPr="009E0417">
        <w:rPr>
          <w:rFonts w:ascii="Monotype Corsiva" w:hAnsi="Monotype Corsiva"/>
          <w:sz w:val="36"/>
          <w:szCs w:val="36"/>
          <w:lang w:val="de-DE"/>
        </w:rPr>
        <w:t xml:space="preserve"> italienischen Kaffee</w:t>
      </w:r>
      <w:r w:rsidR="008F6165">
        <w:rPr>
          <w:rFonts w:ascii="Monotype Corsiva" w:hAnsi="Monotype Corsiva"/>
          <w:sz w:val="36"/>
          <w:szCs w:val="36"/>
          <w:lang w:val="de-DE"/>
        </w:rPr>
        <w:t>s</w:t>
      </w:r>
      <w:r w:rsidRPr="009E0417">
        <w:rPr>
          <w:rFonts w:ascii="Monotype Corsiva" w:hAnsi="Monotype Corsiva"/>
          <w:sz w:val="36"/>
          <w:szCs w:val="36"/>
          <w:lang w:val="de-DE"/>
        </w:rPr>
        <w:t>, zu Hause jeden Tag zu genießen. Mit einer sorgfältigen Auswahl der Kaffee Sorten und mit großer Sorgfalt geröstet,</w:t>
      </w:r>
      <w:r w:rsidR="008F6165">
        <w:rPr>
          <w:rFonts w:ascii="Monotype Corsiva" w:hAnsi="Monotype Corsiva"/>
          <w:sz w:val="36"/>
          <w:szCs w:val="36"/>
          <w:lang w:val="de-DE"/>
        </w:rPr>
        <w:t xml:space="preserve"> </w:t>
      </w:r>
      <w:r w:rsidRPr="009E0417">
        <w:rPr>
          <w:rFonts w:ascii="Monotype Corsiva" w:hAnsi="Monotype Corsiva"/>
          <w:sz w:val="36"/>
          <w:szCs w:val="36"/>
          <w:lang w:val="de-DE"/>
        </w:rPr>
        <w:t xml:space="preserve">können </w:t>
      </w:r>
      <w:r w:rsidR="008F6165">
        <w:rPr>
          <w:rFonts w:ascii="Monotype Corsiva" w:hAnsi="Monotype Corsiva"/>
          <w:sz w:val="36"/>
          <w:szCs w:val="36"/>
          <w:lang w:val="de-DE"/>
        </w:rPr>
        <w:t xml:space="preserve">Sie </w:t>
      </w:r>
      <w:r w:rsidRPr="009E0417">
        <w:rPr>
          <w:rFonts w:ascii="Monotype Corsiva" w:hAnsi="Monotype Corsiva"/>
          <w:sz w:val="36"/>
          <w:szCs w:val="36"/>
          <w:lang w:val="de-DE"/>
        </w:rPr>
        <w:t>diese</w:t>
      </w:r>
      <w:r w:rsidR="008F6165">
        <w:rPr>
          <w:rFonts w:ascii="Monotype Corsiva" w:hAnsi="Monotype Corsiva"/>
          <w:sz w:val="36"/>
          <w:szCs w:val="36"/>
          <w:lang w:val="de-DE"/>
        </w:rPr>
        <w:t>n</w:t>
      </w:r>
      <w:r w:rsidRPr="009E0417">
        <w:rPr>
          <w:rFonts w:ascii="Monotype Corsiva" w:hAnsi="Monotype Corsiva"/>
          <w:sz w:val="36"/>
          <w:szCs w:val="36"/>
          <w:lang w:val="de-DE"/>
        </w:rPr>
        <w:t xml:space="preserve"> italienischen Kaffee aus Sizilien </w:t>
      </w:r>
      <w:r>
        <w:rPr>
          <w:rFonts w:ascii="Monotype Corsiva" w:hAnsi="Monotype Corsiva"/>
          <w:sz w:val="36"/>
          <w:szCs w:val="36"/>
          <w:lang w:val="de-DE"/>
        </w:rPr>
        <w:t>bei uns</w:t>
      </w:r>
      <w:r w:rsidR="00BA554C">
        <w:rPr>
          <w:rFonts w:ascii="Monotype Corsiva" w:hAnsi="Monotype Corsiva"/>
          <w:sz w:val="36"/>
          <w:szCs w:val="36"/>
          <w:lang w:val="de-DE"/>
        </w:rPr>
        <w:t xml:space="preserve"> k</w:t>
      </w:r>
      <w:r>
        <w:rPr>
          <w:rFonts w:ascii="Monotype Corsiva" w:hAnsi="Monotype Corsiva"/>
          <w:sz w:val="36"/>
          <w:szCs w:val="36"/>
          <w:lang w:val="de-DE"/>
        </w:rPr>
        <w:t xml:space="preserve">aufen. </w:t>
      </w:r>
      <w:r w:rsidR="00BA554C">
        <w:rPr>
          <w:rFonts w:ascii="Monotype Corsiva" w:hAnsi="Monotype Corsiva"/>
          <w:sz w:val="36"/>
          <w:szCs w:val="36"/>
          <w:lang w:val="de-DE"/>
        </w:rPr>
        <w:t>Und</w:t>
      </w:r>
      <w:r>
        <w:rPr>
          <w:rFonts w:ascii="Monotype Corsiva" w:hAnsi="Monotype Corsiva"/>
          <w:sz w:val="36"/>
          <w:szCs w:val="36"/>
          <w:lang w:val="de-DE"/>
        </w:rPr>
        <w:t xml:space="preserve"> zu Hause</w:t>
      </w:r>
      <w:r w:rsidRPr="009E0417">
        <w:rPr>
          <w:rFonts w:ascii="Monotype Corsiva" w:hAnsi="Monotype Corsiva"/>
          <w:sz w:val="36"/>
          <w:szCs w:val="36"/>
          <w:lang w:val="de-DE"/>
        </w:rPr>
        <w:t xml:space="preserve"> sein reiche</w:t>
      </w:r>
      <w:r w:rsidR="00BA554C">
        <w:rPr>
          <w:rFonts w:ascii="Monotype Corsiva" w:hAnsi="Monotype Corsiva"/>
          <w:sz w:val="36"/>
          <w:szCs w:val="36"/>
          <w:lang w:val="de-DE"/>
        </w:rPr>
        <w:t xml:space="preserve">s </w:t>
      </w:r>
      <w:r w:rsidRPr="009E0417">
        <w:rPr>
          <w:rFonts w:ascii="Monotype Corsiva" w:hAnsi="Monotype Corsiva"/>
          <w:sz w:val="36"/>
          <w:szCs w:val="36"/>
          <w:lang w:val="de-DE"/>
        </w:rPr>
        <w:t>und starke</w:t>
      </w:r>
      <w:r w:rsidR="00BA554C">
        <w:rPr>
          <w:rFonts w:ascii="Monotype Corsiva" w:hAnsi="Monotype Corsiva"/>
          <w:sz w:val="36"/>
          <w:szCs w:val="36"/>
          <w:lang w:val="de-DE"/>
        </w:rPr>
        <w:t xml:space="preserve">s </w:t>
      </w:r>
      <w:r w:rsidRPr="009E0417">
        <w:rPr>
          <w:rFonts w:ascii="Monotype Corsiva" w:hAnsi="Monotype Corsiva"/>
          <w:sz w:val="36"/>
          <w:szCs w:val="36"/>
          <w:lang w:val="de-DE"/>
        </w:rPr>
        <w:t>Aroma genießen.</w:t>
      </w:r>
      <w:r w:rsidRPr="009E0417">
        <w:rPr>
          <w:rFonts w:ascii="Monotype Corsiva" w:hAnsi="Monotype Corsiva"/>
          <w:sz w:val="36"/>
          <w:szCs w:val="36"/>
          <w:lang w:val="de-DE"/>
        </w:rPr>
        <w:br/>
        <w:t>Die Vakuum-Verpackung bewahrt die gesamte Qualität der duftenden "</w:t>
      </w:r>
      <w:proofErr w:type="spellStart"/>
      <w:r w:rsidRPr="009E0417">
        <w:rPr>
          <w:rFonts w:ascii="Monotype Corsiva" w:hAnsi="Monotype Corsiva"/>
          <w:sz w:val="36"/>
          <w:szCs w:val="36"/>
          <w:lang w:val="de-DE"/>
        </w:rPr>
        <w:t>Torrisi</w:t>
      </w:r>
      <w:proofErr w:type="spellEnd"/>
      <w:r w:rsidRPr="009E0417">
        <w:rPr>
          <w:rFonts w:ascii="Monotype Corsiva" w:hAnsi="Monotype Corsiva"/>
          <w:sz w:val="36"/>
          <w:szCs w:val="36"/>
          <w:lang w:val="de-DE"/>
        </w:rPr>
        <w:t xml:space="preserve"> </w:t>
      </w:r>
      <w:proofErr w:type="spellStart"/>
      <w:r w:rsidRPr="009E0417">
        <w:rPr>
          <w:rFonts w:ascii="Monotype Corsiva" w:hAnsi="Monotype Corsiva"/>
          <w:sz w:val="36"/>
          <w:szCs w:val="36"/>
          <w:lang w:val="de-DE"/>
        </w:rPr>
        <w:t>Miscela</w:t>
      </w:r>
      <w:proofErr w:type="spellEnd"/>
      <w:r w:rsidRPr="009E0417">
        <w:rPr>
          <w:rFonts w:ascii="Monotype Corsiva" w:hAnsi="Monotype Corsiva"/>
          <w:sz w:val="36"/>
          <w:szCs w:val="36"/>
          <w:lang w:val="de-DE"/>
        </w:rPr>
        <w:t xml:space="preserve"> Bar" italienischen Kaffee.</w:t>
      </w:r>
    </w:p>
    <w:p w14:paraId="2F715CA4" w14:textId="2AFBC198" w:rsidR="005711DB" w:rsidRDefault="005711DB" w:rsidP="005711DB">
      <w:pPr>
        <w:jc w:val="center"/>
        <w:rPr>
          <w:rFonts w:ascii="Monotype Corsiva" w:hAnsi="Monotype Corsiva"/>
          <w:sz w:val="36"/>
          <w:szCs w:val="36"/>
          <w:lang w:val="de-DE"/>
        </w:rPr>
      </w:pPr>
    </w:p>
    <w:p w14:paraId="173EA42C" w14:textId="592CF3CD" w:rsidR="005711DB" w:rsidRDefault="005711DB" w:rsidP="005711DB">
      <w:pPr>
        <w:jc w:val="center"/>
        <w:rPr>
          <w:rFonts w:ascii="Monotype Corsiva" w:hAnsi="Monotype Corsiva"/>
          <w:sz w:val="36"/>
          <w:szCs w:val="36"/>
          <w:lang w:val="de-DE"/>
        </w:rPr>
      </w:pPr>
    </w:p>
    <w:p w14:paraId="2C91F06E" w14:textId="439CBA52" w:rsidR="005711DB" w:rsidRDefault="005711DB" w:rsidP="005711DB">
      <w:pPr>
        <w:jc w:val="center"/>
        <w:rPr>
          <w:rFonts w:ascii="Monotype Corsiva" w:hAnsi="Monotype Corsiva"/>
          <w:sz w:val="36"/>
          <w:szCs w:val="36"/>
          <w:lang w:val="de-DE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EA4C4E9" wp14:editId="422318C7">
            <wp:extent cx="1145540" cy="927567"/>
            <wp:effectExtent l="0" t="0" r="0" b="0"/>
            <wp:docPr id="17" name="Grafik 17" descr="Ein Bild, das Emblem, Logo, Symbol, Markenzei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mblem, Logo, Symbol, Markenzeiche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282" cy="104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516806" w14:textId="77777777" w:rsidR="005711DB" w:rsidRPr="005711DB" w:rsidRDefault="005711DB" w:rsidP="005711DB">
      <w:pPr>
        <w:jc w:val="center"/>
        <w:rPr>
          <w:rFonts w:ascii="Monotype Corsiva" w:hAnsi="Monotype Corsiva"/>
          <w:sz w:val="36"/>
          <w:szCs w:val="36"/>
          <w:lang w:val="de-DE"/>
        </w:rPr>
      </w:pPr>
    </w:p>
    <w:p w14:paraId="15602380" w14:textId="77777777" w:rsidR="00F12490" w:rsidRPr="008C4647" w:rsidRDefault="00F12490" w:rsidP="008C4647">
      <w:pPr>
        <w:jc w:val="center"/>
        <w:rPr>
          <w:rFonts w:ascii="Monotype Corsiva" w:hAnsi="Monotype Corsiva"/>
          <w:sz w:val="36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045"/>
        <w:gridCol w:w="459"/>
        <w:gridCol w:w="1134"/>
      </w:tblGrid>
      <w:tr w:rsidR="00725990" w:rsidRPr="008452AA" w14:paraId="1B4C928B" w14:textId="77777777" w:rsidTr="00725990">
        <w:tc>
          <w:tcPr>
            <w:tcW w:w="9639" w:type="dxa"/>
            <w:gridSpan w:val="3"/>
          </w:tcPr>
          <w:p w14:paraId="243EB4A0" w14:textId="77777777" w:rsid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  <w:r w:rsidRPr="00725990">
              <w:rPr>
                <w:rFonts w:ascii="Monotype Corsiva" w:hAnsi="Monotype Corsiva" w:cs="Lucida Calligraphy"/>
                <w:bCs/>
                <w:iCs/>
                <w:noProof/>
                <w:sz w:val="40"/>
                <w:szCs w:val="40"/>
                <w:lang w:val="de-DE"/>
              </w:rPr>
              <w:lastRenderedPageBreak/>
              <w:drawing>
                <wp:inline distT="0" distB="0" distL="0" distR="0" wp14:anchorId="2C99530B" wp14:editId="11139F45">
                  <wp:extent cx="1800225" cy="904875"/>
                  <wp:effectExtent l="19050" t="0" r="9525" b="0"/>
                  <wp:docPr id="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FDCD0" w14:textId="77777777" w:rsidR="00440C43" w:rsidRDefault="00440C43" w:rsidP="00725990">
            <w:pPr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  <w:p w14:paraId="01F7234F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</w:pPr>
            <w:r w:rsidRPr="00725990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>Hausgemachte Nudeln</w:t>
            </w:r>
          </w:p>
          <w:p w14:paraId="32FC7CCD" w14:textId="7D3484C0" w:rsidR="00725990" w:rsidRPr="004A09BD" w:rsidRDefault="00725990" w:rsidP="004A09BD">
            <w:pPr>
              <w:spacing w:after="120"/>
              <w:jc w:val="center"/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</w:pPr>
            <w:r w:rsidRPr="00725990">
              <w:rPr>
                <w:rFonts w:ascii="Monotype Corsiva" w:hAnsi="Monotype Corsiva" w:cs="Lucida Calligraphy"/>
                <w:bCs/>
                <w:iCs/>
                <w:sz w:val="48"/>
                <w:szCs w:val="48"/>
              </w:rPr>
              <w:t>Spezialitäten des Hauses</w:t>
            </w:r>
          </w:p>
        </w:tc>
      </w:tr>
      <w:tr w:rsidR="00725990" w:rsidRPr="00725990" w14:paraId="7BA6A563" w14:textId="77777777" w:rsidTr="00650DC1">
        <w:tc>
          <w:tcPr>
            <w:tcW w:w="8046" w:type="dxa"/>
          </w:tcPr>
          <w:p w14:paraId="639EAF87" w14:textId="77777777" w:rsidR="00725990" w:rsidRPr="00575BD4" w:rsidRDefault="00725990" w:rsidP="008F7793">
            <w:pPr>
              <w:rPr>
                <w:bCs/>
                <w:iCs/>
                <w:sz w:val="32"/>
                <w:szCs w:val="32"/>
                <w:lang w:val="it-IT"/>
              </w:rPr>
            </w:pPr>
            <w:proofErr w:type="gramStart"/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Tagliatelle  </w:t>
            </w:r>
            <w:proofErr w:type="spellStart"/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Catanisi</w:t>
            </w:r>
            <w:proofErr w:type="spellEnd"/>
            <w:proofErr w:type="gramEnd"/>
            <w:r w:rsidR="008F779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8F7793" w:rsidRPr="00575BD4">
              <w:rPr>
                <w:bCs/>
                <w:iCs/>
                <w:sz w:val="32"/>
                <w:szCs w:val="32"/>
                <w:lang w:val="it-IT"/>
              </w:rPr>
              <w:t>(A,B,C,L)</w:t>
            </w:r>
          </w:p>
        </w:tc>
        <w:tc>
          <w:tcPr>
            <w:tcW w:w="459" w:type="dxa"/>
          </w:tcPr>
          <w:p w14:paraId="59C0CC1C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54632C48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AE27E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503A25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725990" w:rsidRPr="00725990" w14:paraId="1FAA9202" w14:textId="77777777" w:rsidTr="00650DC1">
        <w:tc>
          <w:tcPr>
            <w:tcW w:w="8046" w:type="dxa"/>
          </w:tcPr>
          <w:p w14:paraId="4323C1FF" w14:textId="77777777" w:rsidR="00F056C6" w:rsidRDefault="00725990" w:rsidP="00725990">
            <w:pPr>
              <w:rPr>
                <w:rFonts w:ascii="Monotype Corsiva" w:hAnsi="Monotype Corsiva" w:cs="Lucida Calligraphy"/>
                <w:bCs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>Hausgemachte Tagliatelle mit Shrimps,</w:t>
            </w:r>
            <w:r w:rsidR="00075E92" w:rsidRPr="001E7590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Pr="001E7590">
              <w:rPr>
                <w:rFonts w:ascii="Monotype Corsiva" w:hAnsi="Monotype Corsiva" w:cs="Lucida Calligraphy"/>
                <w:bCs/>
                <w:iCs/>
              </w:rPr>
              <w:t>Knobla</w:t>
            </w:r>
            <w:r w:rsidR="00075E92" w:rsidRPr="001E7590">
              <w:rPr>
                <w:rFonts w:ascii="Monotype Corsiva" w:hAnsi="Monotype Corsiva" w:cs="Lucida Calligraphy"/>
                <w:bCs/>
                <w:iCs/>
              </w:rPr>
              <w:t xml:space="preserve">uch </w:t>
            </w:r>
            <w:r w:rsidR="008F6165">
              <w:rPr>
                <w:rFonts w:ascii="Monotype Corsiva" w:hAnsi="Monotype Corsiva" w:cs="Lucida Calligraphy"/>
                <w:bCs/>
                <w:iCs/>
              </w:rPr>
              <w:t xml:space="preserve">und </w:t>
            </w:r>
            <w:r w:rsidRPr="001E7590">
              <w:rPr>
                <w:rFonts w:ascii="Monotype Corsiva" w:hAnsi="Monotype Corsiva"/>
              </w:rPr>
              <w:t xml:space="preserve">Kirschtomaten </w:t>
            </w:r>
            <w:r w:rsidRPr="001E7590">
              <w:rPr>
                <w:rFonts w:ascii="Monotype Corsiva" w:hAnsi="Monotype Corsiva" w:cs="Lucida Calligraphy"/>
                <w:bCs/>
                <w:iCs/>
              </w:rPr>
              <w:t xml:space="preserve">scharf </w:t>
            </w:r>
          </w:p>
          <w:p w14:paraId="4DD6375E" w14:textId="77777777" w:rsidR="00686CFB" w:rsidRPr="003A328A" w:rsidRDefault="00686CFB" w:rsidP="00725990">
            <w:pPr>
              <w:rPr>
                <w:rFonts w:ascii="Monotype Corsiva" w:hAnsi="Monotype Corsiva" w:cs="Lucida Calligraphy"/>
                <w:bCs/>
                <w:iCs/>
              </w:rPr>
            </w:pPr>
          </w:p>
          <w:p w14:paraId="2E16E1EC" w14:textId="77777777" w:rsidR="000B3591" w:rsidRPr="001E7590" w:rsidRDefault="000B3591" w:rsidP="00725990">
            <w:pPr>
              <w:rPr>
                <w:rFonts w:ascii="Monotype Corsiva" w:hAnsi="Monotype Corsiva" w:cs="Lucida Calligraphy"/>
                <w:bCs/>
                <w:iCs/>
              </w:rPr>
            </w:pPr>
          </w:p>
        </w:tc>
        <w:tc>
          <w:tcPr>
            <w:tcW w:w="459" w:type="dxa"/>
          </w:tcPr>
          <w:p w14:paraId="3EE5ED3B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15CAC9C0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3D6FAB56" w14:textId="77777777" w:rsidTr="00650DC1">
        <w:tc>
          <w:tcPr>
            <w:tcW w:w="8046" w:type="dxa"/>
          </w:tcPr>
          <w:p w14:paraId="6DB02699" w14:textId="77777777" w:rsidR="00725990" w:rsidRPr="00575BD4" w:rsidRDefault="00DB04FC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proofErr w:type="gramStart"/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Pappardelle</w:t>
            </w:r>
            <w:r w:rsidR="00725990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 </w:t>
            </w:r>
            <w:r w:rsidR="00650DC1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Salsiccia</w:t>
            </w:r>
            <w:proofErr w:type="gramEnd"/>
            <w:r w:rsidR="00650DC1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8F779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8F7793" w:rsidRPr="00575BD4">
              <w:rPr>
                <w:bCs/>
                <w:iCs/>
                <w:sz w:val="32"/>
                <w:szCs w:val="32"/>
                <w:lang w:val="it-IT"/>
              </w:rPr>
              <w:t>(A,C,L)</w:t>
            </w:r>
          </w:p>
        </w:tc>
        <w:tc>
          <w:tcPr>
            <w:tcW w:w="459" w:type="dxa"/>
          </w:tcPr>
          <w:p w14:paraId="19C5AD8D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4F9FB856" w14:textId="77777777" w:rsidR="00725990" w:rsidRPr="00440C43" w:rsidRDefault="008F7793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AE27E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="0072599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725990" w:rsidRPr="00725990" w14:paraId="5175BFC7" w14:textId="77777777" w:rsidTr="00650DC1">
        <w:trPr>
          <w:trHeight w:val="699"/>
        </w:trPr>
        <w:tc>
          <w:tcPr>
            <w:tcW w:w="8046" w:type="dxa"/>
          </w:tcPr>
          <w:p w14:paraId="000CD1E5" w14:textId="77777777" w:rsidR="00F056C6" w:rsidRDefault="00725990" w:rsidP="00725990">
            <w:pPr>
              <w:rPr>
                <w:rFonts w:ascii="Monotype Corsiva" w:hAnsi="Monotype Corsiva" w:cs="Lucida Calligraphy"/>
                <w:bCs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>Hausgemacht</w:t>
            </w:r>
            <w:r w:rsidR="00650DC1" w:rsidRPr="001E7590">
              <w:rPr>
                <w:rFonts w:ascii="Monotype Corsiva" w:hAnsi="Monotype Corsiva" w:cs="Lucida Calligraphy"/>
                <w:bCs/>
                <w:iCs/>
              </w:rPr>
              <w:t xml:space="preserve">e dicke Bandnudeln mit </w:t>
            </w:r>
            <w:r w:rsidR="008F7793" w:rsidRPr="001E7590">
              <w:rPr>
                <w:rFonts w:ascii="Monotype Corsiva" w:hAnsi="Monotype Corsiva"/>
              </w:rPr>
              <w:t>Bratwurst</w:t>
            </w:r>
            <w:r w:rsidR="00686CFB">
              <w:rPr>
                <w:rFonts w:ascii="Monotype Corsiva" w:hAnsi="Monotype Corsiva"/>
              </w:rPr>
              <w:t xml:space="preserve">, Fenchel </w:t>
            </w:r>
            <w:r w:rsidR="008F7793" w:rsidRPr="001E7590">
              <w:rPr>
                <w:rFonts w:ascii="Monotype Corsiva" w:hAnsi="Monotype Corsiva" w:cs="Lucida Calligraphy"/>
                <w:bCs/>
                <w:iCs/>
              </w:rPr>
              <w:t xml:space="preserve">und </w:t>
            </w:r>
            <w:r w:rsidRPr="001E7590">
              <w:rPr>
                <w:rFonts w:ascii="Monotype Corsiva" w:hAnsi="Monotype Corsiva" w:cs="Lucida Calligraphy"/>
                <w:bCs/>
                <w:iCs/>
              </w:rPr>
              <w:t>Tomaten</w:t>
            </w:r>
            <w:r w:rsidR="008F7793" w:rsidRPr="001E7590">
              <w:rPr>
                <w:rFonts w:ascii="Monotype Corsiva" w:hAnsi="Monotype Corsiva" w:cs="Lucida Calligraphy"/>
                <w:bCs/>
                <w:iCs/>
              </w:rPr>
              <w:t>sauce</w:t>
            </w:r>
          </w:p>
          <w:p w14:paraId="06DCF4E5" w14:textId="77777777" w:rsidR="00686CFB" w:rsidRPr="003A328A" w:rsidRDefault="00686CFB" w:rsidP="00725990">
            <w:pPr>
              <w:rPr>
                <w:rFonts w:ascii="Monotype Corsiva" w:hAnsi="Monotype Corsiva" w:cs="Lucida Calligraphy"/>
                <w:bCs/>
                <w:iCs/>
              </w:rPr>
            </w:pPr>
          </w:p>
          <w:p w14:paraId="65AB993B" w14:textId="77777777" w:rsidR="00F056C6" w:rsidRPr="00225AD0" w:rsidRDefault="00F056C6" w:rsidP="00725990">
            <w:pPr>
              <w:rPr>
                <w:bCs/>
                <w:iCs/>
                <w:sz w:val="10"/>
                <w:szCs w:val="10"/>
              </w:rPr>
            </w:pPr>
          </w:p>
        </w:tc>
        <w:tc>
          <w:tcPr>
            <w:tcW w:w="459" w:type="dxa"/>
          </w:tcPr>
          <w:p w14:paraId="03226218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5919E512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3DE50BF2" w14:textId="77777777" w:rsidTr="00650DC1">
        <w:tc>
          <w:tcPr>
            <w:tcW w:w="8046" w:type="dxa"/>
          </w:tcPr>
          <w:p w14:paraId="2D4B16C7" w14:textId="77777777" w:rsidR="00725990" w:rsidRPr="00575BD4" w:rsidRDefault="00725990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Tagliatelle</w:t>
            </w:r>
            <w:r w:rsidR="000529D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allo </w:t>
            </w:r>
            <w:proofErr w:type="gramStart"/>
            <w:r w:rsidR="000529D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scoglio </w:t>
            </w:r>
            <w:r w:rsidR="00075E92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F45DB9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End"/>
            <w:r w:rsidR="00F45DB9" w:rsidRPr="00575BD4">
              <w:rPr>
                <w:bCs/>
                <w:iCs/>
                <w:sz w:val="32"/>
                <w:szCs w:val="32"/>
                <w:lang w:val="it-IT"/>
              </w:rPr>
              <w:t>A,B,C,L,R)</w:t>
            </w:r>
          </w:p>
        </w:tc>
        <w:tc>
          <w:tcPr>
            <w:tcW w:w="459" w:type="dxa"/>
          </w:tcPr>
          <w:p w14:paraId="34B58FD5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345BB96B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AE27E1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5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725990" w:rsidRPr="00725990" w14:paraId="54D9882F" w14:textId="77777777" w:rsidTr="00650DC1">
        <w:tc>
          <w:tcPr>
            <w:tcW w:w="8046" w:type="dxa"/>
          </w:tcPr>
          <w:p w14:paraId="17082719" w14:textId="77777777" w:rsidR="00F056C6" w:rsidRPr="00440C43" w:rsidRDefault="00EA6FBD" w:rsidP="00725990">
            <w:pPr>
              <w:rPr>
                <w:bCs/>
                <w:iCs/>
                <w:sz w:val="28"/>
                <w:szCs w:val="28"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 xml:space="preserve">Hausgemachte Bandnudeln </w:t>
            </w:r>
            <w:r w:rsidR="00725990" w:rsidRPr="001E7590">
              <w:rPr>
                <w:rFonts w:ascii="Monotype Corsiva" w:hAnsi="Monotype Corsiva" w:cs="Lucida Calligraphy"/>
                <w:bCs/>
                <w:iCs/>
              </w:rPr>
              <w:t xml:space="preserve">mit </w:t>
            </w:r>
            <w:proofErr w:type="gramStart"/>
            <w:r w:rsidR="006827ED">
              <w:rPr>
                <w:rFonts w:ascii="Monotype Corsiva" w:hAnsi="Monotype Corsiva" w:cs="Lucida Calligraphy"/>
                <w:bCs/>
                <w:iCs/>
              </w:rPr>
              <w:t>Muscheln ,</w:t>
            </w:r>
            <w:r w:rsidR="006827ED" w:rsidRPr="001E7590">
              <w:rPr>
                <w:rFonts w:ascii="Monotype Corsiva" w:hAnsi="Monotype Corsiva" w:cs="Lucida Calligraphy"/>
                <w:bCs/>
                <w:iCs/>
              </w:rPr>
              <w:t>Shrimps</w:t>
            </w:r>
            <w:proofErr w:type="gramEnd"/>
            <w:r w:rsidR="006827ED">
              <w:rPr>
                <w:rFonts w:ascii="Monotype Corsiva" w:hAnsi="Monotype Corsiva" w:cs="Lucida Calligraphy"/>
                <w:bCs/>
                <w:iCs/>
              </w:rPr>
              <w:t xml:space="preserve">, Venusmuscheln </w:t>
            </w:r>
            <w:r w:rsidR="00725990" w:rsidRPr="001E7590">
              <w:rPr>
                <w:rFonts w:ascii="Monotype Corsiva" w:hAnsi="Monotype Corsiva" w:cs="Lucida Calligraphy"/>
                <w:bCs/>
                <w:iCs/>
              </w:rPr>
              <w:t xml:space="preserve">und </w:t>
            </w:r>
            <w:r w:rsidR="00686CFB" w:rsidRPr="001E7590">
              <w:rPr>
                <w:rFonts w:ascii="Monotype Corsiva" w:hAnsi="Monotype Corsiva" w:cs="Lucida Calligraphy"/>
                <w:bCs/>
                <w:iCs/>
              </w:rPr>
              <w:t>Kalamarien</w:t>
            </w:r>
          </w:p>
          <w:p w14:paraId="2ED097F1" w14:textId="77777777" w:rsidR="000B3591" w:rsidRPr="00725990" w:rsidRDefault="000B3591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459" w:type="dxa"/>
          </w:tcPr>
          <w:p w14:paraId="1361B253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2602CF5A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429491E7" w14:textId="77777777" w:rsidTr="00650DC1">
        <w:tc>
          <w:tcPr>
            <w:tcW w:w="8046" w:type="dxa"/>
          </w:tcPr>
          <w:p w14:paraId="384A60C5" w14:textId="77777777" w:rsidR="00725990" w:rsidRPr="00440C43" w:rsidRDefault="00DB04FC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Pappardelle</w:t>
            </w:r>
            <w:r w:rsidR="0072599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682D41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alla Trapanese </w:t>
            </w:r>
            <w:r w:rsidR="008F7793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8F7793" w:rsidRPr="00575BD4">
              <w:rPr>
                <w:bCs/>
                <w:iCs/>
                <w:sz w:val="32"/>
                <w:szCs w:val="32"/>
                <w:lang w:val="it-IT"/>
              </w:rPr>
              <w:t>A,B</w:t>
            </w:r>
            <w:proofErr w:type="gramEnd"/>
            <w:r w:rsidR="008F7793" w:rsidRPr="00575BD4">
              <w:rPr>
                <w:bCs/>
                <w:iCs/>
                <w:sz w:val="32"/>
                <w:szCs w:val="32"/>
                <w:lang w:val="it-IT"/>
              </w:rPr>
              <w:t>,C,L)</w:t>
            </w:r>
          </w:p>
        </w:tc>
        <w:tc>
          <w:tcPr>
            <w:tcW w:w="459" w:type="dxa"/>
          </w:tcPr>
          <w:p w14:paraId="186F3C69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7E6D4F9F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3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725990" w:rsidRPr="00725990" w14:paraId="57CF4B61" w14:textId="77777777" w:rsidTr="00650DC1">
        <w:tc>
          <w:tcPr>
            <w:tcW w:w="8046" w:type="dxa"/>
          </w:tcPr>
          <w:p w14:paraId="58AE3098" w14:textId="77777777" w:rsidR="00682D41" w:rsidRPr="00682D41" w:rsidRDefault="00725990" w:rsidP="00682D41">
            <w:pPr>
              <w:rPr>
                <w:rFonts w:ascii="Monotype Corsiva" w:hAnsi="Monotype Corsiva" w:cs="Lucida Calligraphy"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>Hausgemachte dicke Bandnudeln mit</w:t>
            </w:r>
            <w:r w:rsidR="00682D41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="001D3D89">
              <w:rPr>
                <w:rFonts w:ascii="Monotype Corsiva" w:hAnsi="Monotype Corsiva" w:cs="Lucida Calligraphy"/>
                <w:iCs/>
              </w:rPr>
              <w:t>Mandel,</w:t>
            </w:r>
            <w:r w:rsidR="008878E9">
              <w:rPr>
                <w:rFonts w:ascii="Monotype Corsiva" w:hAnsi="Monotype Corsiva" w:cs="Lucida Calligraphy"/>
                <w:iCs/>
              </w:rPr>
              <w:t xml:space="preserve"> </w:t>
            </w:r>
            <w:r w:rsidR="001D3D89">
              <w:rPr>
                <w:rFonts w:ascii="Monotype Corsiva" w:hAnsi="Monotype Corsiva" w:cs="Lucida Calligraphy"/>
                <w:iCs/>
              </w:rPr>
              <w:t>Knoblauch,</w:t>
            </w:r>
            <w:r w:rsidR="008878E9">
              <w:rPr>
                <w:rFonts w:ascii="Monotype Corsiva" w:hAnsi="Monotype Corsiva" w:cs="Lucida Calligraphy"/>
                <w:iCs/>
              </w:rPr>
              <w:t xml:space="preserve"> </w:t>
            </w:r>
            <w:proofErr w:type="gramStart"/>
            <w:r w:rsidR="001D3D89">
              <w:rPr>
                <w:rFonts w:ascii="Monotype Corsiva" w:hAnsi="Monotype Corsiva" w:cs="Lucida Calligraphy"/>
                <w:iCs/>
              </w:rPr>
              <w:t>Basilikum  und</w:t>
            </w:r>
            <w:proofErr w:type="gramEnd"/>
            <w:r w:rsidR="001D3D89">
              <w:rPr>
                <w:rFonts w:ascii="Monotype Corsiva" w:hAnsi="Monotype Corsiva" w:cs="Lucida Calligraphy"/>
                <w:iCs/>
              </w:rPr>
              <w:t xml:space="preserve"> </w:t>
            </w:r>
            <w:r w:rsidR="008878E9">
              <w:rPr>
                <w:rFonts w:ascii="Monotype Corsiva" w:hAnsi="Monotype Corsiva" w:cs="Lucida Calligraphy"/>
                <w:iCs/>
              </w:rPr>
              <w:t xml:space="preserve"> </w:t>
            </w:r>
            <w:r w:rsidR="008878E9" w:rsidRPr="001E7590">
              <w:rPr>
                <w:rFonts w:ascii="Monotype Corsiva" w:hAnsi="Monotype Corsiva"/>
              </w:rPr>
              <w:t>Kirschtomaten</w:t>
            </w:r>
          </w:p>
          <w:p w14:paraId="2D8B23B7" w14:textId="77777777" w:rsidR="000B3591" w:rsidRPr="00725990" w:rsidRDefault="000B3591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</w:tc>
        <w:tc>
          <w:tcPr>
            <w:tcW w:w="459" w:type="dxa"/>
          </w:tcPr>
          <w:p w14:paraId="4DE5FDEB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0B4B036E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715B66A3" w14:textId="77777777" w:rsidTr="00650DC1">
        <w:tc>
          <w:tcPr>
            <w:tcW w:w="8046" w:type="dxa"/>
          </w:tcPr>
          <w:p w14:paraId="468BBFD3" w14:textId="77777777" w:rsidR="00725990" w:rsidRPr="00575BD4" w:rsidRDefault="00725990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Ravioli</w:t>
            </w:r>
            <w:r w:rsidR="00576646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56338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alla </w:t>
            </w:r>
            <w:proofErr w:type="gramStart"/>
            <w:r w:rsidR="0056338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Mascalese</w:t>
            </w: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F45DB9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F45DB9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End"/>
            <w:r w:rsidR="00F45DB9" w:rsidRPr="00575BD4">
              <w:rPr>
                <w:bCs/>
                <w:iCs/>
                <w:sz w:val="32"/>
                <w:szCs w:val="32"/>
                <w:lang w:val="it-IT"/>
              </w:rPr>
              <w:t>A,C,L,G)</w:t>
            </w:r>
          </w:p>
        </w:tc>
        <w:tc>
          <w:tcPr>
            <w:tcW w:w="459" w:type="dxa"/>
          </w:tcPr>
          <w:p w14:paraId="7A4AD798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243DC92C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725990" w:rsidRPr="00725990" w14:paraId="410616F6" w14:textId="77777777" w:rsidTr="00650DC1">
        <w:tc>
          <w:tcPr>
            <w:tcW w:w="8046" w:type="dxa"/>
          </w:tcPr>
          <w:p w14:paraId="5A7D6A42" w14:textId="77777777" w:rsidR="000B3591" w:rsidRPr="00563383" w:rsidRDefault="00725990" w:rsidP="007F15D3">
            <w:pPr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</w:pPr>
            <w:r w:rsidRPr="00563383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 xml:space="preserve">Hausgemachte </w:t>
            </w:r>
            <w:r w:rsidR="00452F50" w:rsidRPr="00563383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 xml:space="preserve">Teigtaschen </w:t>
            </w:r>
            <w:r w:rsidR="007F15D3" w:rsidRPr="00563383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>mit</w:t>
            </w:r>
            <w:r w:rsidR="00563383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 xml:space="preserve"> </w:t>
            </w:r>
            <w:proofErr w:type="gramStart"/>
            <w:r w:rsidR="008878E9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>Salsiccia ,</w:t>
            </w:r>
            <w:proofErr w:type="gramEnd"/>
            <w:r w:rsidR="008878E9" w:rsidRPr="001E7590">
              <w:rPr>
                <w:rFonts w:ascii="Monotype Corsiva" w:hAnsi="Monotype Corsiva"/>
              </w:rPr>
              <w:t xml:space="preserve"> Kirschtomaten</w:t>
            </w:r>
            <w:r w:rsidR="008878E9">
              <w:rPr>
                <w:rFonts w:ascii="Monotype Corsiva" w:hAnsi="Monotype Corsiva"/>
              </w:rPr>
              <w:t>, und  Parmesan</w:t>
            </w:r>
          </w:p>
          <w:p w14:paraId="18624750" w14:textId="77777777" w:rsidR="00725990" w:rsidRPr="007F15D3" w:rsidRDefault="00725990" w:rsidP="007F15D3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7F15D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                       </w:t>
            </w:r>
          </w:p>
        </w:tc>
        <w:tc>
          <w:tcPr>
            <w:tcW w:w="459" w:type="dxa"/>
          </w:tcPr>
          <w:p w14:paraId="0D5679AB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4986520A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5F5074DC" w14:textId="77777777" w:rsidTr="00650DC1">
        <w:tc>
          <w:tcPr>
            <w:tcW w:w="8046" w:type="dxa"/>
          </w:tcPr>
          <w:p w14:paraId="21ABA03A" w14:textId="77777777" w:rsidR="00725990" w:rsidRPr="00575BD4" w:rsidRDefault="00DB04FC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Tagliatelle</w:t>
            </w:r>
            <w:r w:rsidR="00EA6FBD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al</w:t>
            </w:r>
            <w:r w:rsidR="00650DC1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la Siciliana</w:t>
            </w: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EA5326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EA5326" w:rsidRPr="00575BD4">
              <w:rPr>
                <w:bCs/>
                <w:iCs/>
                <w:sz w:val="32"/>
                <w:szCs w:val="32"/>
                <w:lang w:val="it-IT"/>
              </w:rPr>
              <w:t>A,B</w:t>
            </w:r>
            <w:proofErr w:type="gramEnd"/>
            <w:r w:rsidR="00EA5326" w:rsidRPr="00575BD4">
              <w:rPr>
                <w:bCs/>
                <w:iCs/>
                <w:sz w:val="32"/>
                <w:szCs w:val="32"/>
                <w:lang w:val="it-IT"/>
              </w:rPr>
              <w:t>,C,L)</w:t>
            </w:r>
          </w:p>
        </w:tc>
        <w:tc>
          <w:tcPr>
            <w:tcW w:w="459" w:type="dxa"/>
          </w:tcPr>
          <w:p w14:paraId="502EA823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28F5231A" w14:textId="77777777" w:rsidR="00725990" w:rsidRPr="00440C43" w:rsidRDefault="00EA6FBD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="0072599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,50</w:t>
            </w:r>
          </w:p>
        </w:tc>
      </w:tr>
      <w:tr w:rsidR="00725990" w:rsidRPr="00725990" w14:paraId="40BE1B5D" w14:textId="77777777" w:rsidTr="00650DC1">
        <w:tc>
          <w:tcPr>
            <w:tcW w:w="8046" w:type="dxa"/>
          </w:tcPr>
          <w:p w14:paraId="2CA002A6" w14:textId="77777777" w:rsidR="00F056C6" w:rsidRDefault="00725990" w:rsidP="00725990">
            <w:pPr>
              <w:rPr>
                <w:rFonts w:ascii="Monotype Corsiva" w:hAnsi="Monotype Corsiva"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>Hausgemachte</w:t>
            </w:r>
            <w:r w:rsidR="00EA6FBD" w:rsidRPr="001E7590">
              <w:rPr>
                <w:rFonts w:ascii="Monotype Corsiva" w:hAnsi="Monotype Corsiva" w:cs="Lucida Calligraphy"/>
                <w:bCs/>
                <w:iCs/>
              </w:rPr>
              <w:t xml:space="preserve"> Bandnudeln </w:t>
            </w:r>
            <w:r w:rsidR="00650DC1" w:rsidRPr="001E7590">
              <w:rPr>
                <w:rFonts w:ascii="Monotype Corsiva" w:hAnsi="Monotype Corsiva"/>
                <w:u w:val="single"/>
              </w:rPr>
              <w:t xml:space="preserve">mit </w:t>
            </w:r>
            <w:r w:rsidR="00EA5326" w:rsidRPr="001E7590">
              <w:rPr>
                <w:rFonts w:ascii="Monotype Corsiva" w:hAnsi="Monotype Corsiva"/>
              </w:rPr>
              <w:t>Sardelle</w:t>
            </w:r>
            <w:r w:rsidR="008F6165">
              <w:rPr>
                <w:rFonts w:ascii="Monotype Corsiva" w:hAnsi="Monotype Corsiva"/>
              </w:rPr>
              <w:t>, K</w:t>
            </w:r>
            <w:r w:rsidR="00650DC1" w:rsidRPr="001E7590">
              <w:rPr>
                <w:rFonts w:ascii="Monotype Corsiva" w:hAnsi="Monotype Corsiva"/>
              </w:rPr>
              <w:t xml:space="preserve">apern, </w:t>
            </w:r>
            <w:proofErr w:type="gramStart"/>
            <w:r w:rsidR="00650DC1" w:rsidRPr="001E7590">
              <w:rPr>
                <w:rFonts w:ascii="Monotype Corsiva" w:hAnsi="Monotype Corsiva"/>
              </w:rPr>
              <w:t xml:space="preserve">Olive </w:t>
            </w:r>
            <w:r w:rsidR="008F6165">
              <w:rPr>
                <w:rFonts w:ascii="Monotype Corsiva" w:hAnsi="Monotype Corsiva"/>
              </w:rPr>
              <w:t>,</w:t>
            </w:r>
            <w:r w:rsidR="00EA5326" w:rsidRPr="001E7590">
              <w:rPr>
                <w:rFonts w:ascii="Monotype Corsiva" w:hAnsi="Monotype Corsiva"/>
              </w:rPr>
              <w:t>Tomatensauce</w:t>
            </w:r>
            <w:proofErr w:type="gramEnd"/>
            <w:r w:rsidR="00EA5326" w:rsidRPr="001E7590">
              <w:rPr>
                <w:rFonts w:ascii="Monotype Corsiva" w:hAnsi="Monotype Corsiva"/>
              </w:rPr>
              <w:t xml:space="preserve"> </w:t>
            </w:r>
          </w:p>
          <w:p w14:paraId="11927545" w14:textId="77777777" w:rsidR="00725990" w:rsidRPr="001E7590" w:rsidRDefault="00725990" w:rsidP="00725990">
            <w:pPr>
              <w:rPr>
                <w:rFonts w:ascii="Monotype Corsiva" w:hAnsi="Monotype Corsiva" w:cs="Lucida Calligraphy"/>
                <w:bCs/>
                <w:iCs/>
              </w:rPr>
            </w:pPr>
          </w:p>
        </w:tc>
        <w:tc>
          <w:tcPr>
            <w:tcW w:w="459" w:type="dxa"/>
          </w:tcPr>
          <w:p w14:paraId="3AA99F2D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184C434A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62364149" w14:textId="77777777" w:rsidTr="00650DC1">
        <w:tc>
          <w:tcPr>
            <w:tcW w:w="8046" w:type="dxa"/>
          </w:tcPr>
          <w:p w14:paraId="582CA270" w14:textId="77777777" w:rsidR="00725990" w:rsidRPr="00575BD4" w:rsidRDefault="0032249A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proofErr w:type="gramStart"/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Ravioli  </w:t>
            </w:r>
            <w:r w:rsidR="0072599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burro</w:t>
            </w:r>
            <w:proofErr w:type="gramEnd"/>
            <w:r w:rsidR="0072599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e salvia</w:t>
            </w:r>
            <w:r w:rsidR="00452F50"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452F50" w:rsidRPr="00575BD4">
              <w:rPr>
                <w:bCs/>
                <w:iCs/>
                <w:sz w:val="32"/>
                <w:szCs w:val="32"/>
                <w:lang w:val="it-IT"/>
              </w:rPr>
              <w:t>(A,C,L)</w:t>
            </w:r>
          </w:p>
        </w:tc>
        <w:tc>
          <w:tcPr>
            <w:tcW w:w="459" w:type="dxa"/>
          </w:tcPr>
          <w:p w14:paraId="436092DB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6AEEB22C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9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0</w:t>
            </w:r>
          </w:p>
        </w:tc>
      </w:tr>
      <w:tr w:rsidR="00725990" w:rsidRPr="00725990" w14:paraId="70A82FEE" w14:textId="77777777" w:rsidTr="00650DC1">
        <w:tc>
          <w:tcPr>
            <w:tcW w:w="8046" w:type="dxa"/>
          </w:tcPr>
          <w:p w14:paraId="56737EBC" w14:textId="77777777" w:rsidR="00F056C6" w:rsidRPr="003A328A" w:rsidRDefault="0032249A" w:rsidP="00725990">
            <w:pPr>
              <w:rPr>
                <w:rFonts w:ascii="Monotype Corsiva" w:hAnsi="Monotype Corsiva" w:cs="Lucida Calligraphy"/>
                <w:bCs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  <w:color w:val="000000" w:themeColor="text1"/>
              </w:rPr>
              <w:t xml:space="preserve">Hausgemachte Teigtaschen </w:t>
            </w:r>
            <w:r w:rsidR="00725990" w:rsidRPr="001E7590">
              <w:rPr>
                <w:rFonts w:ascii="Monotype Corsiva" w:hAnsi="Monotype Corsiva" w:cs="Lucida Calligraphy"/>
                <w:bCs/>
                <w:iCs/>
              </w:rPr>
              <w:t xml:space="preserve">mit Buttersalbeisauce und </w:t>
            </w:r>
            <w:r w:rsidR="00686CFB" w:rsidRPr="001E7590">
              <w:rPr>
                <w:rFonts w:ascii="Monotype Corsiva" w:hAnsi="Monotype Corsiva" w:cs="Lucida Calligraphy"/>
                <w:bCs/>
                <w:iCs/>
              </w:rPr>
              <w:t>Trüffel öl</w:t>
            </w:r>
            <w:r w:rsidR="00725990" w:rsidRPr="001E7590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</w:p>
          <w:p w14:paraId="27D1DDBF" w14:textId="77777777" w:rsidR="000B3591" w:rsidRPr="001E7590" w:rsidRDefault="000B3591" w:rsidP="00725990">
            <w:pPr>
              <w:rPr>
                <w:rFonts w:ascii="Monotype Corsiva" w:hAnsi="Monotype Corsiva" w:cs="Lucida Calligraphy"/>
                <w:bCs/>
                <w:iCs/>
              </w:rPr>
            </w:pPr>
          </w:p>
        </w:tc>
        <w:tc>
          <w:tcPr>
            <w:tcW w:w="459" w:type="dxa"/>
          </w:tcPr>
          <w:p w14:paraId="3934ADFF" w14:textId="77777777" w:rsidR="00725990" w:rsidRPr="00725990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  <w:tc>
          <w:tcPr>
            <w:tcW w:w="1134" w:type="dxa"/>
          </w:tcPr>
          <w:p w14:paraId="3503DFA9" w14:textId="77777777" w:rsidR="00725990" w:rsidRPr="00725990" w:rsidRDefault="00725990" w:rsidP="00725990">
            <w:pPr>
              <w:jc w:val="right"/>
              <w:rPr>
                <w:rFonts w:ascii="Monotype Corsiva" w:hAnsi="Monotype Corsiva" w:cs="Lucida Calligraphy"/>
                <w:bCs/>
                <w:iCs/>
                <w:sz w:val="40"/>
                <w:szCs w:val="40"/>
              </w:rPr>
            </w:pPr>
          </w:p>
        </w:tc>
      </w:tr>
      <w:tr w:rsidR="00725990" w:rsidRPr="00725990" w14:paraId="4C9829DC" w14:textId="77777777" w:rsidTr="00650DC1">
        <w:tc>
          <w:tcPr>
            <w:tcW w:w="8046" w:type="dxa"/>
          </w:tcPr>
          <w:p w14:paraId="7F43BFFC" w14:textId="77777777" w:rsidR="00725990" w:rsidRPr="00575BD4" w:rsidRDefault="00DB04FC" w:rsidP="00725990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Pappardelle</w:t>
            </w:r>
            <w:r w:rsidR="00DA78BE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452F50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alla</w:t>
            </w:r>
            <w:r w:rsidR="00410322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Siracusana</w:t>
            </w:r>
            <w:r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A57717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A57717" w:rsidRPr="00575BD4">
              <w:rPr>
                <w:bCs/>
                <w:iCs/>
                <w:sz w:val="32"/>
                <w:szCs w:val="32"/>
                <w:lang w:val="it-IT"/>
              </w:rPr>
              <w:t>A,C</w:t>
            </w:r>
            <w:proofErr w:type="gramEnd"/>
            <w:r w:rsidR="00A57717" w:rsidRPr="00575BD4">
              <w:rPr>
                <w:bCs/>
                <w:iCs/>
                <w:sz w:val="32"/>
                <w:szCs w:val="32"/>
                <w:lang w:val="it-IT"/>
              </w:rPr>
              <w:t>,L,G)</w:t>
            </w:r>
          </w:p>
        </w:tc>
        <w:tc>
          <w:tcPr>
            <w:tcW w:w="459" w:type="dxa"/>
          </w:tcPr>
          <w:p w14:paraId="65291092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€</w:t>
            </w:r>
          </w:p>
        </w:tc>
        <w:tc>
          <w:tcPr>
            <w:tcW w:w="1134" w:type="dxa"/>
          </w:tcPr>
          <w:p w14:paraId="736D8BC6" w14:textId="77777777" w:rsidR="00725990" w:rsidRPr="00440C43" w:rsidRDefault="00725990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1</w:t>
            </w:r>
            <w:r w:rsidR="008878E9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4</w:t>
            </w:r>
            <w:r w:rsidRPr="00440C43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>,90</w:t>
            </w:r>
          </w:p>
        </w:tc>
      </w:tr>
      <w:tr w:rsidR="00725990" w:rsidRPr="00B2462F" w14:paraId="5C76468F" w14:textId="77777777" w:rsidTr="00650DC1">
        <w:tc>
          <w:tcPr>
            <w:tcW w:w="8046" w:type="dxa"/>
          </w:tcPr>
          <w:p w14:paraId="048AAB60" w14:textId="77777777" w:rsidR="00686CFB" w:rsidRDefault="0032249A" w:rsidP="00410322">
            <w:pPr>
              <w:rPr>
                <w:rFonts w:ascii="Monotype Corsiva" w:hAnsi="Monotype Corsiva" w:cs="Lucida Calligraphy"/>
                <w:bCs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 xml:space="preserve">Hausgemachte dicke Bandnudeln </w:t>
            </w:r>
            <w:r w:rsidR="00410322" w:rsidRPr="001E7590">
              <w:rPr>
                <w:rFonts w:ascii="Monotype Corsiva" w:hAnsi="Monotype Corsiva" w:cs="Lucida Calligraphy"/>
                <w:bCs/>
                <w:iCs/>
              </w:rPr>
              <w:t>mit</w:t>
            </w:r>
            <w:r w:rsidR="006F5EC3" w:rsidRPr="001E7590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proofErr w:type="gramStart"/>
            <w:r w:rsidR="006F5EC3" w:rsidRPr="001E7590">
              <w:rPr>
                <w:rFonts w:ascii="Monotype Corsiva" w:hAnsi="Monotype Corsiva" w:cs="Lucida Calligraphy"/>
                <w:bCs/>
                <w:iCs/>
              </w:rPr>
              <w:t>Tomaten</w:t>
            </w:r>
            <w:r w:rsidR="00686CFB">
              <w:rPr>
                <w:rFonts w:ascii="Monotype Corsiva" w:hAnsi="Monotype Corsiva" w:cs="Lucida Calligraphy"/>
                <w:bCs/>
                <w:iCs/>
              </w:rPr>
              <w:t xml:space="preserve">sauce </w:t>
            </w:r>
            <w:r w:rsidR="008F6165">
              <w:rPr>
                <w:rFonts w:ascii="Monotype Corsiva" w:hAnsi="Monotype Corsiva" w:cs="Lucida Calligraphy"/>
                <w:bCs/>
                <w:iCs/>
              </w:rPr>
              <w:t>,</w:t>
            </w:r>
            <w:proofErr w:type="gramEnd"/>
            <w:r w:rsidR="008F6165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="006F5EC3" w:rsidRPr="001E7590">
              <w:rPr>
                <w:rFonts w:ascii="Monotype Corsiva" w:hAnsi="Monotype Corsiva" w:cs="Lucida Calligraphy"/>
                <w:bCs/>
                <w:iCs/>
              </w:rPr>
              <w:t>Schafskäse und Oliven schar</w:t>
            </w:r>
            <w:r w:rsidR="00F056C6">
              <w:rPr>
                <w:rFonts w:ascii="Monotype Corsiva" w:hAnsi="Monotype Corsiva" w:cs="Lucida Calligraphy"/>
                <w:bCs/>
                <w:iCs/>
              </w:rPr>
              <w:t>f</w:t>
            </w:r>
            <w:r w:rsidR="0014300F" w:rsidRPr="001E7590">
              <w:rPr>
                <w:rFonts w:ascii="Monotype Corsiva" w:hAnsi="Monotype Corsiva" w:cs="Lucida Calligraphy"/>
                <w:bCs/>
                <w:iCs/>
              </w:rPr>
              <w:t xml:space="preserve">  </w:t>
            </w:r>
          </w:p>
          <w:p w14:paraId="56DD3C2B" w14:textId="77777777" w:rsidR="00225AD0" w:rsidRDefault="0014300F" w:rsidP="00410322">
            <w:pPr>
              <w:rPr>
                <w:rFonts w:ascii="Monotype Corsiva" w:hAnsi="Monotype Corsiva" w:cs="Lucida Calligraphy"/>
                <w:bCs/>
                <w:iCs/>
              </w:rPr>
            </w:pPr>
            <w:r w:rsidRPr="001E7590">
              <w:rPr>
                <w:rFonts w:ascii="Monotype Corsiva" w:hAnsi="Monotype Corsiva" w:cs="Lucida Calligraphy"/>
                <w:bCs/>
                <w:iCs/>
              </w:rPr>
              <w:t xml:space="preserve">  </w:t>
            </w:r>
          </w:p>
          <w:p w14:paraId="005A239A" w14:textId="77777777" w:rsidR="00B2462F" w:rsidRPr="00575BD4" w:rsidRDefault="0014300F" w:rsidP="00B2462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</w:pPr>
            <w:r w:rsidRPr="00575BD4">
              <w:rPr>
                <w:rFonts w:ascii="Monotype Corsiva" w:hAnsi="Monotype Corsiva" w:cs="Lucida Calligraphy"/>
                <w:bCs/>
                <w:iCs/>
              </w:rPr>
              <w:t xml:space="preserve"> </w:t>
            </w:r>
            <w:r w:rsidR="00297A63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Tagliatelle</w:t>
            </w:r>
            <w:r w:rsidR="00B2462F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390D26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>Carrettiera</w:t>
            </w:r>
            <w:r w:rsidR="00B2462F" w:rsidRPr="00575BD4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r w:rsidR="00686CFB" w:rsidRPr="00575BD4">
              <w:rPr>
                <w:bCs/>
                <w:iCs/>
                <w:sz w:val="32"/>
                <w:szCs w:val="32"/>
                <w:lang w:val="it-IT"/>
              </w:rPr>
              <w:t>(</w:t>
            </w:r>
            <w:proofErr w:type="gramStart"/>
            <w:r w:rsidR="00686CFB" w:rsidRPr="00575BD4">
              <w:rPr>
                <w:bCs/>
                <w:iCs/>
                <w:sz w:val="32"/>
                <w:szCs w:val="32"/>
                <w:lang w:val="it-IT"/>
              </w:rPr>
              <w:t>A,B</w:t>
            </w:r>
            <w:proofErr w:type="gramEnd"/>
            <w:r w:rsidR="00686CFB" w:rsidRPr="00575BD4">
              <w:rPr>
                <w:bCs/>
                <w:iCs/>
                <w:sz w:val="32"/>
                <w:szCs w:val="32"/>
                <w:lang w:val="it-IT"/>
              </w:rPr>
              <w:t>,C,L,R)</w:t>
            </w:r>
          </w:p>
          <w:p w14:paraId="377C18D0" w14:textId="142C292E" w:rsidR="0014300F" w:rsidRPr="004A09BD" w:rsidRDefault="00B2462F" w:rsidP="004A09BD">
            <w:pPr>
              <w:rPr>
                <w:rFonts w:ascii="Monotype Corsiva" w:hAnsi="Monotype Corsiva" w:cs="Lucida Calligraphy"/>
                <w:bCs/>
                <w:iCs/>
              </w:rPr>
            </w:pPr>
            <w:r w:rsidRPr="000B7B4C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it-IT"/>
              </w:rPr>
              <w:t xml:space="preserve"> </w:t>
            </w:r>
            <w:proofErr w:type="gramStart"/>
            <w:r w:rsidR="00CE63AB" w:rsidRPr="001E7590">
              <w:rPr>
                <w:rFonts w:ascii="Monotype Corsiva" w:hAnsi="Monotype Corsiva" w:cs="Lucida Calligraphy"/>
                <w:bCs/>
                <w:iCs/>
              </w:rPr>
              <w:t>Hausgemachte  Bandnudeln</w:t>
            </w:r>
            <w:proofErr w:type="gramEnd"/>
            <w:r w:rsidR="003E0AC8">
              <w:rPr>
                <w:rFonts w:ascii="Monotype Corsiva" w:hAnsi="Monotype Corsiva" w:cs="Lucida Calligraphy"/>
                <w:bCs/>
                <w:iCs/>
                <w:lang w:val="de-DE"/>
              </w:rPr>
              <w:t xml:space="preserve"> </w:t>
            </w:r>
            <w:r w:rsidR="003E0AC8" w:rsidRPr="003E0AC8">
              <w:rPr>
                <w:rFonts w:ascii="Monotype Corsiva" w:hAnsi="Monotype Corsiva" w:cs="Lucida Calligraphy"/>
                <w:bCs/>
                <w:iCs/>
                <w:lang w:val="de-DE"/>
              </w:rPr>
              <w:t xml:space="preserve">mit </w:t>
            </w:r>
            <w:r w:rsidR="00390D26" w:rsidRPr="001E7590">
              <w:rPr>
                <w:rFonts w:ascii="Monotype Corsiva" w:hAnsi="Monotype Corsiva" w:cs="Lucida Calligraphy"/>
                <w:bCs/>
                <w:iCs/>
              </w:rPr>
              <w:t>Knoblauch</w:t>
            </w:r>
            <w:r w:rsidR="00390D26">
              <w:rPr>
                <w:rFonts w:ascii="Monotype Corsiva" w:hAnsi="Monotype Corsiva" w:cs="Lucida Calligraphy"/>
                <w:bCs/>
                <w:iCs/>
              </w:rPr>
              <w:t xml:space="preserve"> Petersilien </w:t>
            </w:r>
            <w:proofErr w:type="spellStart"/>
            <w:r w:rsidR="00390D26">
              <w:rPr>
                <w:rFonts w:ascii="Monotype Corsiva" w:hAnsi="Monotype Corsiva" w:cs="Lucida Calligraphy"/>
                <w:bCs/>
                <w:iCs/>
              </w:rPr>
              <w:t>Chilischoter</w:t>
            </w:r>
            <w:r w:rsidR="0076187D">
              <w:rPr>
                <w:rFonts w:ascii="Monotype Corsiva" w:hAnsi="Monotype Corsiva" w:cs="Lucida Calligraphy"/>
                <w:bCs/>
                <w:iCs/>
              </w:rPr>
              <w:t>n</w:t>
            </w:r>
            <w:proofErr w:type="spellEnd"/>
            <w:r w:rsidR="0076187D">
              <w:rPr>
                <w:rFonts w:ascii="Monotype Corsiva" w:hAnsi="Monotype Corsiva" w:cs="Lucida Calligraphy"/>
                <w:bCs/>
                <w:iCs/>
              </w:rPr>
              <w:t xml:space="preserve"> und Pecorino</w:t>
            </w:r>
            <w:r w:rsidRPr="003E0AC8"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  <w:t xml:space="preserve">                   </w:t>
            </w:r>
            <w:r w:rsidR="0014300F" w:rsidRPr="003E0AC8">
              <w:rPr>
                <w:rFonts w:ascii="Monotype Corsiva" w:hAnsi="Monotype Corsiva" w:cs="Lucida Calligraphy"/>
                <w:bCs/>
                <w:iCs/>
              </w:rPr>
              <w:t xml:space="preserve">                                                               </w:t>
            </w:r>
          </w:p>
        </w:tc>
        <w:tc>
          <w:tcPr>
            <w:tcW w:w="459" w:type="dxa"/>
          </w:tcPr>
          <w:p w14:paraId="2ED0B024" w14:textId="77777777" w:rsidR="00B2462F" w:rsidRPr="003E0AC8" w:rsidRDefault="00B2462F" w:rsidP="00B2462F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  <w:p w14:paraId="170220FC" w14:textId="77777777" w:rsidR="00686CFB" w:rsidRPr="000B0CE0" w:rsidRDefault="00686CFB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</w:rPr>
            </w:pPr>
          </w:p>
          <w:p w14:paraId="47B81719" w14:textId="77777777" w:rsidR="00725990" w:rsidRPr="00B2462F" w:rsidRDefault="00B2462F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  <w:r w:rsidRPr="00B2462F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>€</w:t>
            </w:r>
          </w:p>
          <w:p w14:paraId="7C5AF2B8" w14:textId="77777777" w:rsidR="00B2462F" w:rsidRPr="00B2462F" w:rsidRDefault="00B2462F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40"/>
                <w:szCs w:val="40"/>
                <w:lang w:val="en-US"/>
              </w:rPr>
            </w:pPr>
          </w:p>
          <w:p w14:paraId="481E787A" w14:textId="77777777" w:rsidR="0014300F" w:rsidRPr="00B2462F" w:rsidRDefault="0014300F" w:rsidP="00725990">
            <w:pPr>
              <w:jc w:val="center"/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14:paraId="5400AF12" w14:textId="77777777" w:rsidR="00B2462F" w:rsidRDefault="00B2462F" w:rsidP="0014300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</w:p>
          <w:p w14:paraId="39491BB5" w14:textId="77777777" w:rsidR="00686CFB" w:rsidRDefault="00B2462F" w:rsidP="0014300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 xml:space="preserve">  </w:t>
            </w:r>
          </w:p>
          <w:p w14:paraId="44B8C43F" w14:textId="77777777" w:rsidR="0014300F" w:rsidRDefault="00686CFB" w:rsidP="0014300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  <w: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 xml:space="preserve">  </w:t>
            </w:r>
            <w:r w:rsidR="00B2462F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>1</w:t>
            </w:r>
            <w:r w:rsidR="0076187D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>4,</w:t>
            </w:r>
            <w:r w:rsidR="00B2462F"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  <w:t>90</w:t>
            </w:r>
          </w:p>
          <w:p w14:paraId="7F4D8863" w14:textId="77777777" w:rsidR="00B2462F" w:rsidRPr="00B2462F" w:rsidRDefault="00B2462F" w:rsidP="0014300F">
            <w:pPr>
              <w:rPr>
                <w:rFonts w:ascii="Monotype Corsiva" w:hAnsi="Monotype Corsiva" w:cs="Lucida Calligraphy"/>
                <w:bCs/>
                <w:iCs/>
                <w:sz w:val="32"/>
                <w:szCs w:val="32"/>
                <w:lang w:val="en-US"/>
              </w:rPr>
            </w:pPr>
          </w:p>
        </w:tc>
      </w:tr>
      <w:tr w:rsidR="00725990" w:rsidRPr="00B2462F" w14:paraId="32774F43" w14:textId="77777777" w:rsidTr="00725990">
        <w:tc>
          <w:tcPr>
            <w:tcW w:w="9639" w:type="dxa"/>
            <w:gridSpan w:val="3"/>
          </w:tcPr>
          <w:p w14:paraId="407DBAE2" w14:textId="72D655B8" w:rsidR="00725990" w:rsidRPr="00B2462F" w:rsidRDefault="005711DB" w:rsidP="004A09BD">
            <w:pPr>
              <w:jc w:val="center"/>
              <w:rPr>
                <w:rFonts w:ascii="Monotype Corsiva" w:hAnsi="Monotype Corsiva" w:cs="Lucida Calligraphy"/>
                <w:bCs/>
                <w:iCs/>
                <w:sz w:val="36"/>
                <w:szCs w:val="36"/>
                <w:lang w:val="en-US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3A367CC" wp14:editId="4ED1C736">
                  <wp:extent cx="1145540" cy="927567"/>
                  <wp:effectExtent l="0" t="0" r="0" b="0"/>
                  <wp:docPr id="18" name="Grafik 18" descr="Ein Bild, das Emblem, Logo, Symbol, Markenzeich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Emblem, Logo, Symbol, Markenzeichen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82" cy="104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88B0B" w14:textId="77777777" w:rsidR="00412FD7" w:rsidRPr="00B2462F" w:rsidRDefault="00412FD7" w:rsidP="004A09BD">
      <w:pPr>
        <w:rPr>
          <w:rFonts w:ascii="Monotype Corsiva" w:hAnsi="Monotype Corsiva"/>
          <w:sz w:val="36"/>
          <w:szCs w:val="36"/>
          <w:lang w:val="en-US"/>
        </w:rPr>
      </w:pPr>
    </w:p>
    <w:sectPr w:rsidR="00412FD7" w:rsidRPr="00B2462F" w:rsidSect="00FC76B1">
      <w:headerReference w:type="default" r:id="rId15"/>
      <w:footerReference w:type="default" r:id="rId16"/>
      <w:pgSz w:w="11906" w:h="16838"/>
      <w:pgMar w:top="0" w:right="1134" w:bottom="284" w:left="1134" w:header="22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2B92" w14:textId="77777777" w:rsidR="00575BD4" w:rsidRDefault="00575BD4">
      <w:r>
        <w:separator/>
      </w:r>
    </w:p>
  </w:endnote>
  <w:endnote w:type="continuationSeparator" w:id="0">
    <w:p w14:paraId="64D9ADBA" w14:textId="77777777" w:rsidR="00575BD4" w:rsidRDefault="00575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46D83" w14:textId="77777777" w:rsidR="000529D3" w:rsidRDefault="000529D3" w:rsidP="00A20451">
    <w:pPr>
      <w:pStyle w:val="Fuzeile"/>
      <w:jc w:val="center"/>
    </w:pPr>
    <w:r>
      <w:t>Die Preise enthalten sämtliche Abgaben.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DE7A" w14:textId="77777777" w:rsidR="00575BD4" w:rsidRDefault="00575BD4">
      <w:r>
        <w:separator/>
      </w:r>
    </w:p>
  </w:footnote>
  <w:footnote w:type="continuationSeparator" w:id="0">
    <w:p w14:paraId="432D094D" w14:textId="77777777" w:rsidR="00575BD4" w:rsidRDefault="00575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0F05" w14:textId="77777777" w:rsidR="000529D3" w:rsidRDefault="000529D3" w:rsidP="00725990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C5567"/>
    <w:multiLevelType w:val="multilevel"/>
    <w:tmpl w:val="42C4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5953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D4"/>
    <w:rsid w:val="000000C9"/>
    <w:rsid w:val="00000C5A"/>
    <w:rsid w:val="00002DFD"/>
    <w:rsid w:val="00002F70"/>
    <w:rsid w:val="00005002"/>
    <w:rsid w:val="000064A4"/>
    <w:rsid w:val="00006CF8"/>
    <w:rsid w:val="00007F05"/>
    <w:rsid w:val="00015439"/>
    <w:rsid w:val="00016175"/>
    <w:rsid w:val="00017541"/>
    <w:rsid w:val="00020A84"/>
    <w:rsid w:val="0002325F"/>
    <w:rsid w:val="00030C98"/>
    <w:rsid w:val="00036EB4"/>
    <w:rsid w:val="00044B83"/>
    <w:rsid w:val="00046D2C"/>
    <w:rsid w:val="00050E87"/>
    <w:rsid w:val="000529D3"/>
    <w:rsid w:val="0005345F"/>
    <w:rsid w:val="000537B2"/>
    <w:rsid w:val="000564D0"/>
    <w:rsid w:val="00056CC8"/>
    <w:rsid w:val="00066480"/>
    <w:rsid w:val="00067346"/>
    <w:rsid w:val="0007207A"/>
    <w:rsid w:val="000757EE"/>
    <w:rsid w:val="00075E92"/>
    <w:rsid w:val="00077D06"/>
    <w:rsid w:val="00080E9D"/>
    <w:rsid w:val="00097109"/>
    <w:rsid w:val="000A0AF2"/>
    <w:rsid w:val="000A1CCB"/>
    <w:rsid w:val="000A647D"/>
    <w:rsid w:val="000B0CE0"/>
    <w:rsid w:val="000B19AE"/>
    <w:rsid w:val="000B3591"/>
    <w:rsid w:val="000B6C4E"/>
    <w:rsid w:val="000B7B4C"/>
    <w:rsid w:val="000B7C16"/>
    <w:rsid w:val="000C0483"/>
    <w:rsid w:val="000C2FD5"/>
    <w:rsid w:val="000D0B39"/>
    <w:rsid w:val="000D4D8A"/>
    <w:rsid w:val="000D78FC"/>
    <w:rsid w:val="000E3784"/>
    <w:rsid w:val="000E3E8E"/>
    <w:rsid w:val="000F0BCA"/>
    <w:rsid w:val="000F17DF"/>
    <w:rsid w:val="000F1C02"/>
    <w:rsid w:val="001021F1"/>
    <w:rsid w:val="00105427"/>
    <w:rsid w:val="00110B02"/>
    <w:rsid w:val="00120030"/>
    <w:rsid w:val="00121D81"/>
    <w:rsid w:val="00122C58"/>
    <w:rsid w:val="00124774"/>
    <w:rsid w:val="00124F8A"/>
    <w:rsid w:val="0013214A"/>
    <w:rsid w:val="00134C13"/>
    <w:rsid w:val="00136573"/>
    <w:rsid w:val="00137C6D"/>
    <w:rsid w:val="00137EDA"/>
    <w:rsid w:val="0014300F"/>
    <w:rsid w:val="00143812"/>
    <w:rsid w:val="00144273"/>
    <w:rsid w:val="0014485E"/>
    <w:rsid w:val="00144EFB"/>
    <w:rsid w:val="0014549A"/>
    <w:rsid w:val="00156027"/>
    <w:rsid w:val="00157046"/>
    <w:rsid w:val="00157386"/>
    <w:rsid w:val="001602F0"/>
    <w:rsid w:val="00160C08"/>
    <w:rsid w:val="0016162F"/>
    <w:rsid w:val="00162007"/>
    <w:rsid w:val="00185BB3"/>
    <w:rsid w:val="00186266"/>
    <w:rsid w:val="001A062C"/>
    <w:rsid w:val="001A381E"/>
    <w:rsid w:val="001A3E49"/>
    <w:rsid w:val="001A64E5"/>
    <w:rsid w:val="001B04B7"/>
    <w:rsid w:val="001B051E"/>
    <w:rsid w:val="001B2822"/>
    <w:rsid w:val="001B4249"/>
    <w:rsid w:val="001B4833"/>
    <w:rsid w:val="001B61EE"/>
    <w:rsid w:val="001C4C57"/>
    <w:rsid w:val="001C6B03"/>
    <w:rsid w:val="001D3D89"/>
    <w:rsid w:val="001D60BF"/>
    <w:rsid w:val="001E5EA3"/>
    <w:rsid w:val="001E7590"/>
    <w:rsid w:val="001F2CCE"/>
    <w:rsid w:val="001F30FD"/>
    <w:rsid w:val="002022F8"/>
    <w:rsid w:val="00210AFD"/>
    <w:rsid w:val="0022464A"/>
    <w:rsid w:val="00224A68"/>
    <w:rsid w:val="0022593D"/>
    <w:rsid w:val="00225AD0"/>
    <w:rsid w:val="002324E6"/>
    <w:rsid w:val="002414C8"/>
    <w:rsid w:val="0024188E"/>
    <w:rsid w:val="00245C30"/>
    <w:rsid w:val="0024736A"/>
    <w:rsid w:val="002475A7"/>
    <w:rsid w:val="00250101"/>
    <w:rsid w:val="00254680"/>
    <w:rsid w:val="00255413"/>
    <w:rsid w:val="00256651"/>
    <w:rsid w:val="00256802"/>
    <w:rsid w:val="0026132D"/>
    <w:rsid w:val="00261977"/>
    <w:rsid w:val="00262BF7"/>
    <w:rsid w:val="00267094"/>
    <w:rsid w:val="00272AC5"/>
    <w:rsid w:val="00273AFE"/>
    <w:rsid w:val="00284998"/>
    <w:rsid w:val="00290D00"/>
    <w:rsid w:val="00293D95"/>
    <w:rsid w:val="00297A63"/>
    <w:rsid w:val="002A0151"/>
    <w:rsid w:val="002A0D72"/>
    <w:rsid w:val="002A29BF"/>
    <w:rsid w:val="002A57C9"/>
    <w:rsid w:val="002C023D"/>
    <w:rsid w:val="002C0642"/>
    <w:rsid w:val="002D291E"/>
    <w:rsid w:val="002D3216"/>
    <w:rsid w:val="002D3CDA"/>
    <w:rsid w:val="002D6656"/>
    <w:rsid w:val="002D7586"/>
    <w:rsid w:val="002D75FB"/>
    <w:rsid w:val="002E48C3"/>
    <w:rsid w:val="002F0471"/>
    <w:rsid w:val="002F0A9D"/>
    <w:rsid w:val="003004B9"/>
    <w:rsid w:val="003059F8"/>
    <w:rsid w:val="00305B46"/>
    <w:rsid w:val="00306EBB"/>
    <w:rsid w:val="003105B2"/>
    <w:rsid w:val="00316266"/>
    <w:rsid w:val="0031749E"/>
    <w:rsid w:val="0032249A"/>
    <w:rsid w:val="00336A1F"/>
    <w:rsid w:val="00342A3B"/>
    <w:rsid w:val="003458A0"/>
    <w:rsid w:val="003469A6"/>
    <w:rsid w:val="0036471E"/>
    <w:rsid w:val="00372D4E"/>
    <w:rsid w:val="0037370A"/>
    <w:rsid w:val="003846A5"/>
    <w:rsid w:val="00385036"/>
    <w:rsid w:val="00387967"/>
    <w:rsid w:val="00390D26"/>
    <w:rsid w:val="00395A12"/>
    <w:rsid w:val="00395DF2"/>
    <w:rsid w:val="003A10A3"/>
    <w:rsid w:val="003A328A"/>
    <w:rsid w:val="003B1C93"/>
    <w:rsid w:val="003B3F2B"/>
    <w:rsid w:val="003B4878"/>
    <w:rsid w:val="003B77F1"/>
    <w:rsid w:val="003C01B4"/>
    <w:rsid w:val="003C2CA3"/>
    <w:rsid w:val="003C2DAE"/>
    <w:rsid w:val="003C5685"/>
    <w:rsid w:val="003E0AC8"/>
    <w:rsid w:val="003E5F61"/>
    <w:rsid w:val="003F0375"/>
    <w:rsid w:val="003F2027"/>
    <w:rsid w:val="00407F57"/>
    <w:rsid w:val="00410322"/>
    <w:rsid w:val="00412566"/>
    <w:rsid w:val="00412FD7"/>
    <w:rsid w:val="00413CA0"/>
    <w:rsid w:val="00422432"/>
    <w:rsid w:val="004250FA"/>
    <w:rsid w:val="0043190B"/>
    <w:rsid w:val="0043308B"/>
    <w:rsid w:val="0043377D"/>
    <w:rsid w:val="00440C43"/>
    <w:rsid w:val="00440DD7"/>
    <w:rsid w:val="00446B95"/>
    <w:rsid w:val="00447311"/>
    <w:rsid w:val="00452F50"/>
    <w:rsid w:val="004531C7"/>
    <w:rsid w:val="004573A3"/>
    <w:rsid w:val="00461DB2"/>
    <w:rsid w:val="00462873"/>
    <w:rsid w:val="00463029"/>
    <w:rsid w:val="00470661"/>
    <w:rsid w:val="004709B9"/>
    <w:rsid w:val="00471E81"/>
    <w:rsid w:val="0049793D"/>
    <w:rsid w:val="004A0150"/>
    <w:rsid w:val="004A09BD"/>
    <w:rsid w:val="004A4B64"/>
    <w:rsid w:val="004A5E78"/>
    <w:rsid w:val="004A7E9F"/>
    <w:rsid w:val="004B38C5"/>
    <w:rsid w:val="004B4A97"/>
    <w:rsid w:val="004C2378"/>
    <w:rsid w:val="004C6F1C"/>
    <w:rsid w:val="004D10E1"/>
    <w:rsid w:val="004D1818"/>
    <w:rsid w:val="004D2520"/>
    <w:rsid w:val="004D5384"/>
    <w:rsid w:val="004D6F2B"/>
    <w:rsid w:val="004E04F4"/>
    <w:rsid w:val="004E3EB6"/>
    <w:rsid w:val="004F5629"/>
    <w:rsid w:val="004F6DAA"/>
    <w:rsid w:val="00503A25"/>
    <w:rsid w:val="00505F13"/>
    <w:rsid w:val="00506343"/>
    <w:rsid w:val="00510250"/>
    <w:rsid w:val="005116E8"/>
    <w:rsid w:val="005122E7"/>
    <w:rsid w:val="005123BF"/>
    <w:rsid w:val="005170B9"/>
    <w:rsid w:val="005233E7"/>
    <w:rsid w:val="00530733"/>
    <w:rsid w:val="00532EFB"/>
    <w:rsid w:val="005347A4"/>
    <w:rsid w:val="005374B9"/>
    <w:rsid w:val="0054694F"/>
    <w:rsid w:val="00551CF7"/>
    <w:rsid w:val="0055689B"/>
    <w:rsid w:val="00562225"/>
    <w:rsid w:val="00563383"/>
    <w:rsid w:val="005705D6"/>
    <w:rsid w:val="005711DB"/>
    <w:rsid w:val="00575BD4"/>
    <w:rsid w:val="00576646"/>
    <w:rsid w:val="005819C8"/>
    <w:rsid w:val="00582D80"/>
    <w:rsid w:val="005871EA"/>
    <w:rsid w:val="005A0DB4"/>
    <w:rsid w:val="005A3BC1"/>
    <w:rsid w:val="005A70C5"/>
    <w:rsid w:val="005C1D71"/>
    <w:rsid w:val="005C24E4"/>
    <w:rsid w:val="005C31C6"/>
    <w:rsid w:val="005C7932"/>
    <w:rsid w:val="005D0A2F"/>
    <w:rsid w:val="005D2A0C"/>
    <w:rsid w:val="005D6D4A"/>
    <w:rsid w:val="005E178F"/>
    <w:rsid w:val="005F04F3"/>
    <w:rsid w:val="005F3C4C"/>
    <w:rsid w:val="005F4A0C"/>
    <w:rsid w:val="005F77E7"/>
    <w:rsid w:val="00601401"/>
    <w:rsid w:val="00605409"/>
    <w:rsid w:val="00616FA9"/>
    <w:rsid w:val="00617FF9"/>
    <w:rsid w:val="00620EF9"/>
    <w:rsid w:val="006230C7"/>
    <w:rsid w:val="00626138"/>
    <w:rsid w:val="00627CEF"/>
    <w:rsid w:val="00632669"/>
    <w:rsid w:val="0063325D"/>
    <w:rsid w:val="00635377"/>
    <w:rsid w:val="00644410"/>
    <w:rsid w:val="006503AA"/>
    <w:rsid w:val="00650DC1"/>
    <w:rsid w:val="00660570"/>
    <w:rsid w:val="006623D1"/>
    <w:rsid w:val="0066644D"/>
    <w:rsid w:val="006805DF"/>
    <w:rsid w:val="006827ED"/>
    <w:rsid w:val="00682D41"/>
    <w:rsid w:val="00686CFB"/>
    <w:rsid w:val="006872E1"/>
    <w:rsid w:val="00687AC3"/>
    <w:rsid w:val="006909EF"/>
    <w:rsid w:val="00692536"/>
    <w:rsid w:val="0069680A"/>
    <w:rsid w:val="00697FDF"/>
    <w:rsid w:val="006A2B6A"/>
    <w:rsid w:val="006A4312"/>
    <w:rsid w:val="006A4B79"/>
    <w:rsid w:val="006B2040"/>
    <w:rsid w:val="006B381C"/>
    <w:rsid w:val="006C2547"/>
    <w:rsid w:val="006C4975"/>
    <w:rsid w:val="006C5238"/>
    <w:rsid w:val="006C54A5"/>
    <w:rsid w:val="006C57EB"/>
    <w:rsid w:val="006D19E0"/>
    <w:rsid w:val="006D633A"/>
    <w:rsid w:val="006D70A6"/>
    <w:rsid w:val="006E3B04"/>
    <w:rsid w:val="006E5911"/>
    <w:rsid w:val="006F1758"/>
    <w:rsid w:val="006F2F64"/>
    <w:rsid w:val="006F33E9"/>
    <w:rsid w:val="006F5184"/>
    <w:rsid w:val="006F5EC3"/>
    <w:rsid w:val="0070037E"/>
    <w:rsid w:val="00702006"/>
    <w:rsid w:val="00702225"/>
    <w:rsid w:val="0070267B"/>
    <w:rsid w:val="00707D41"/>
    <w:rsid w:val="00712724"/>
    <w:rsid w:val="007162B8"/>
    <w:rsid w:val="00720111"/>
    <w:rsid w:val="00720475"/>
    <w:rsid w:val="00725990"/>
    <w:rsid w:val="00725D18"/>
    <w:rsid w:val="007279BE"/>
    <w:rsid w:val="0073087B"/>
    <w:rsid w:val="00734BD4"/>
    <w:rsid w:val="0073716E"/>
    <w:rsid w:val="007378FB"/>
    <w:rsid w:val="00746A96"/>
    <w:rsid w:val="00746EAD"/>
    <w:rsid w:val="007525FE"/>
    <w:rsid w:val="00753DDF"/>
    <w:rsid w:val="00757F40"/>
    <w:rsid w:val="00760FE6"/>
    <w:rsid w:val="0076187D"/>
    <w:rsid w:val="0076295A"/>
    <w:rsid w:val="007728C0"/>
    <w:rsid w:val="00772932"/>
    <w:rsid w:val="00772F27"/>
    <w:rsid w:val="0077479F"/>
    <w:rsid w:val="00782367"/>
    <w:rsid w:val="00783D25"/>
    <w:rsid w:val="00783D78"/>
    <w:rsid w:val="007875D8"/>
    <w:rsid w:val="00794EBE"/>
    <w:rsid w:val="00796ACE"/>
    <w:rsid w:val="007A45B6"/>
    <w:rsid w:val="007B52FE"/>
    <w:rsid w:val="007B628B"/>
    <w:rsid w:val="007C00D2"/>
    <w:rsid w:val="007C264E"/>
    <w:rsid w:val="007C3806"/>
    <w:rsid w:val="007C597E"/>
    <w:rsid w:val="007C637C"/>
    <w:rsid w:val="007D0036"/>
    <w:rsid w:val="007D1476"/>
    <w:rsid w:val="007D296A"/>
    <w:rsid w:val="007D347A"/>
    <w:rsid w:val="007D3EB2"/>
    <w:rsid w:val="007D6967"/>
    <w:rsid w:val="007E1832"/>
    <w:rsid w:val="007E1D0A"/>
    <w:rsid w:val="007E339E"/>
    <w:rsid w:val="007F15D3"/>
    <w:rsid w:val="007F267E"/>
    <w:rsid w:val="007F2D1E"/>
    <w:rsid w:val="007F4580"/>
    <w:rsid w:val="00805FCC"/>
    <w:rsid w:val="008074D5"/>
    <w:rsid w:val="00814991"/>
    <w:rsid w:val="008149E6"/>
    <w:rsid w:val="00824E48"/>
    <w:rsid w:val="008260BA"/>
    <w:rsid w:val="00827DE0"/>
    <w:rsid w:val="00830C53"/>
    <w:rsid w:val="008329B5"/>
    <w:rsid w:val="00842353"/>
    <w:rsid w:val="00843EA4"/>
    <w:rsid w:val="008452AA"/>
    <w:rsid w:val="00854790"/>
    <w:rsid w:val="00854DAC"/>
    <w:rsid w:val="00861D3E"/>
    <w:rsid w:val="008628AC"/>
    <w:rsid w:val="00871E79"/>
    <w:rsid w:val="00872686"/>
    <w:rsid w:val="008749F3"/>
    <w:rsid w:val="008814B4"/>
    <w:rsid w:val="00881C38"/>
    <w:rsid w:val="00883C12"/>
    <w:rsid w:val="00885CB3"/>
    <w:rsid w:val="008878E9"/>
    <w:rsid w:val="0089659B"/>
    <w:rsid w:val="00897F8A"/>
    <w:rsid w:val="008A03C2"/>
    <w:rsid w:val="008A27A5"/>
    <w:rsid w:val="008A411C"/>
    <w:rsid w:val="008A5628"/>
    <w:rsid w:val="008B08FF"/>
    <w:rsid w:val="008B4AC6"/>
    <w:rsid w:val="008C4647"/>
    <w:rsid w:val="008D1712"/>
    <w:rsid w:val="008D42F7"/>
    <w:rsid w:val="008D485E"/>
    <w:rsid w:val="008D57DA"/>
    <w:rsid w:val="008E1E64"/>
    <w:rsid w:val="008F3935"/>
    <w:rsid w:val="008F534C"/>
    <w:rsid w:val="008F5BBD"/>
    <w:rsid w:val="008F6165"/>
    <w:rsid w:val="008F7793"/>
    <w:rsid w:val="0090635D"/>
    <w:rsid w:val="00910036"/>
    <w:rsid w:val="009143BD"/>
    <w:rsid w:val="00916E0E"/>
    <w:rsid w:val="0092035D"/>
    <w:rsid w:val="0092742A"/>
    <w:rsid w:val="009300A9"/>
    <w:rsid w:val="00934DCE"/>
    <w:rsid w:val="00936AD0"/>
    <w:rsid w:val="00940C35"/>
    <w:rsid w:val="00941A8E"/>
    <w:rsid w:val="0095278C"/>
    <w:rsid w:val="0098073C"/>
    <w:rsid w:val="00980AAE"/>
    <w:rsid w:val="00981DEB"/>
    <w:rsid w:val="0098283C"/>
    <w:rsid w:val="009830C0"/>
    <w:rsid w:val="009841C8"/>
    <w:rsid w:val="009B2107"/>
    <w:rsid w:val="009B3BDE"/>
    <w:rsid w:val="009B43C7"/>
    <w:rsid w:val="009C2858"/>
    <w:rsid w:val="009C70BA"/>
    <w:rsid w:val="009D1075"/>
    <w:rsid w:val="009D359E"/>
    <w:rsid w:val="009D6A24"/>
    <w:rsid w:val="009E0417"/>
    <w:rsid w:val="009E28F0"/>
    <w:rsid w:val="009E3208"/>
    <w:rsid w:val="009E79D2"/>
    <w:rsid w:val="009E7B99"/>
    <w:rsid w:val="009F0E9D"/>
    <w:rsid w:val="009F1EB6"/>
    <w:rsid w:val="009F2286"/>
    <w:rsid w:val="009F6930"/>
    <w:rsid w:val="00A00C2B"/>
    <w:rsid w:val="00A041D2"/>
    <w:rsid w:val="00A068D5"/>
    <w:rsid w:val="00A20451"/>
    <w:rsid w:val="00A20A24"/>
    <w:rsid w:val="00A241A1"/>
    <w:rsid w:val="00A329A6"/>
    <w:rsid w:val="00A32ED2"/>
    <w:rsid w:val="00A3644C"/>
    <w:rsid w:val="00A41FE9"/>
    <w:rsid w:val="00A434D9"/>
    <w:rsid w:val="00A5379B"/>
    <w:rsid w:val="00A543DE"/>
    <w:rsid w:val="00A57717"/>
    <w:rsid w:val="00A60629"/>
    <w:rsid w:val="00A62BDA"/>
    <w:rsid w:val="00A73798"/>
    <w:rsid w:val="00A7560D"/>
    <w:rsid w:val="00A80C4B"/>
    <w:rsid w:val="00A83BB7"/>
    <w:rsid w:val="00A85310"/>
    <w:rsid w:val="00A92183"/>
    <w:rsid w:val="00A94684"/>
    <w:rsid w:val="00AA3742"/>
    <w:rsid w:val="00AA4F51"/>
    <w:rsid w:val="00AC3101"/>
    <w:rsid w:val="00AC39C7"/>
    <w:rsid w:val="00AC54D5"/>
    <w:rsid w:val="00AD052F"/>
    <w:rsid w:val="00AD1CF0"/>
    <w:rsid w:val="00AD4300"/>
    <w:rsid w:val="00AD7F5B"/>
    <w:rsid w:val="00AE1DD3"/>
    <w:rsid w:val="00AE27E1"/>
    <w:rsid w:val="00AE3DA3"/>
    <w:rsid w:val="00AF0D82"/>
    <w:rsid w:val="00AF1FFD"/>
    <w:rsid w:val="00AF29DE"/>
    <w:rsid w:val="00B0181B"/>
    <w:rsid w:val="00B01BF6"/>
    <w:rsid w:val="00B1438C"/>
    <w:rsid w:val="00B15776"/>
    <w:rsid w:val="00B21792"/>
    <w:rsid w:val="00B23470"/>
    <w:rsid w:val="00B2462F"/>
    <w:rsid w:val="00B31170"/>
    <w:rsid w:val="00B3157A"/>
    <w:rsid w:val="00B44C5C"/>
    <w:rsid w:val="00B45B1D"/>
    <w:rsid w:val="00B5394E"/>
    <w:rsid w:val="00B60B00"/>
    <w:rsid w:val="00B67E27"/>
    <w:rsid w:val="00B70EDD"/>
    <w:rsid w:val="00B74CA4"/>
    <w:rsid w:val="00B82D86"/>
    <w:rsid w:val="00B941AC"/>
    <w:rsid w:val="00BA3D49"/>
    <w:rsid w:val="00BA554C"/>
    <w:rsid w:val="00BB6D91"/>
    <w:rsid w:val="00BC6725"/>
    <w:rsid w:val="00BD44F2"/>
    <w:rsid w:val="00BD79F8"/>
    <w:rsid w:val="00BE1F57"/>
    <w:rsid w:val="00BF0A27"/>
    <w:rsid w:val="00BF2043"/>
    <w:rsid w:val="00C05537"/>
    <w:rsid w:val="00C11F17"/>
    <w:rsid w:val="00C144AD"/>
    <w:rsid w:val="00C27018"/>
    <w:rsid w:val="00C27B67"/>
    <w:rsid w:val="00C313CB"/>
    <w:rsid w:val="00C35FFB"/>
    <w:rsid w:val="00C36820"/>
    <w:rsid w:val="00C4659B"/>
    <w:rsid w:val="00C467C2"/>
    <w:rsid w:val="00C517E4"/>
    <w:rsid w:val="00C56DD4"/>
    <w:rsid w:val="00C57506"/>
    <w:rsid w:val="00C62391"/>
    <w:rsid w:val="00C63516"/>
    <w:rsid w:val="00C75892"/>
    <w:rsid w:val="00C75FC9"/>
    <w:rsid w:val="00C83F9E"/>
    <w:rsid w:val="00C93DDC"/>
    <w:rsid w:val="00CA3DFD"/>
    <w:rsid w:val="00CA5FD6"/>
    <w:rsid w:val="00CA6F2C"/>
    <w:rsid w:val="00CC0131"/>
    <w:rsid w:val="00CC5C8A"/>
    <w:rsid w:val="00CC7714"/>
    <w:rsid w:val="00CD3905"/>
    <w:rsid w:val="00CE0798"/>
    <w:rsid w:val="00CE0F9B"/>
    <w:rsid w:val="00CE3B55"/>
    <w:rsid w:val="00CE63AB"/>
    <w:rsid w:val="00CE7043"/>
    <w:rsid w:val="00CF0C22"/>
    <w:rsid w:val="00CF0DA9"/>
    <w:rsid w:val="00D12518"/>
    <w:rsid w:val="00D175F9"/>
    <w:rsid w:val="00D20A5A"/>
    <w:rsid w:val="00D23EBC"/>
    <w:rsid w:val="00D31478"/>
    <w:rsid w:val="00D31718"/>
    <w:rsid w:val="00D32EE3"/>
    <w:rsid w:val="00D34A0F"/>
    <w:rsid w:val="00D356F7"/>
    <w:rsid w:val="00D374A4"/>
    <w:rsid w:val="00D37C02"/>
    <w:rsid w:val="00D44C00"/>
    <w:rsid w:val="00D45035"/>
    <w:rsid w:val="00D4515E"/>
    <w:rsid w:val="00D45823"/>
    <w:rsid w:val="00D46E47"/>
    <w:rsid w:val="00D474E3"/>
    <w:rsid w:val="00D51E6A"/>
    <w:rsid w:val="00D55B4B"/>
    <w:rsid w:val="00D60AFE"/>
    <w:rsid w:val="00D639B8"/>
    <w:rsid w:val="00D6690E"/>
    <w:rsid w:val="00D670B6"/>
    <w:rsid w:val="00D743AF"/>
    <w:rsid w:val="00D75EAC"/>
    <w:rsid w:val="00D77DF3"/>
    <w:rsid w:val="00D80264"/>
    <w:rsid w:val="00D8073F"/>
    <w:rsid w:val="00D81A45"/>
    <w:rsid w:val="00D900AA"/>
    <w:rsid w:val="00D91B1F"/>
    <w:rsid w:val="00D92365"/>
    <w:rsid w:val="00D95A25"/>
    <w:rsid w:val="00D96D85"/>
    <w:rsid w:val="00DA163A"/>
    <w:rsid w:val="00DA18D6"/>
    <w:rsid w:val="00DA1BEC"/>
    <w:rsid w:val="00DA45EA"/>
    <w:rsid w:val="00DA4C43"/>
    <w:rsid w:val="00DA78BE"/>
    <w:rsid w:val="00DB04FC"/>
    <w:rsid w:val="00DC0747"/>
    <w:rsid w:val="00DC281D"/>
    <w:rsid w:val="00DC287D"/>
    <w:rsid w:val="00DC47D3"/>
    <w:rsid w:val="00DC521A"/>
    <w:rsid w:val="00DD6151"/>
    <w:rsid w:val="00DD7763"/>
    <w:rsid w:val="00DD7A23"/>
    <w:rsid w:val="00DE16D3"/>
    <w:rsid w:val="00DE276A"/>
    <w:rsid w:val="00DE4FEE"/>
    <w:rsid w:val="00DF3B0A"/>
    <w:rsid w:val="00DF59B9"/>
    <w:rsid w:val="00DF71B6"/>
    <w:rsid w:val="00E00A82"/>
    <w:rsid w:val="00E10755"/>
    <w:rsid w:val="00E150C9"/>
    <w:rsid w:val="00E21E07"/>
    <w:rsid w:val="00E31D18"/>
    <w:rsid w:val="00E40CF9"/>
    <w:rsid w:val="00E42253"/>
    <w:rsid w:val="00E4780A"/>
    <w:rsid w:val="00E50917"/>
    <w:rsid w:val="00E51794"/>
    <w:rsid w:val="00E55768"/>
    <w:rsid w:val="00E61E7F"/>
    <w:rsid w:val="00E6375C"/>
    <w:rsid w:val="00E63E59"/>
    <w:rsid w:val="00E64510"/>
    <w:rsid w:val="00E72A3D"/>
    <w:rsid w:val="00E74D52"/>
    <w:rsid w:val="00E81DAB"/>
    <w:rsid w:val="00E9014A"/>
    <w:rsid w:val="00E9164B"/>
    <w:rsid w:val="00E961B8"/>
    <w:rsid w:val="00EA0D1B"/>
    <w:rsid w:val="00EA2D63"/>
    <w:rsid w:val="00EA5326"/>
    <w:rsid w:val="00EA6FBD"/>
    <w:rsid w:val="00EA75B9"/>
    <w:rsid w:val="00EB231F"/>
    <w:rsid w:val="00EB6F3A"/>
    <w:rsid w:val="00EC44D8"/>
    <w:rsid w:val="00EC7413"/>
    <w:rsid w:val="00ED7F39"/>
    <w:rsid w:val="00EE0442"/>
    <w:rsid w:val="00EE403A"/>
    <w:rsid w:val="00EE6D21"/>
    <w:rsid w:val="00EF1747"/>
    <w:rsid w:val="00F0059B"/>
    <w:rsid w:val="00F032D4"/>
    <w:rsid w:val="00F04CDF"/>
    <w:rsid w:val="00F056C6"/>
    <w:rsid w:val="00F1160F"/>
    <w:rsid w:val="00F12490"/>
    <w:rsid w:val="00F171CB"/>
    <w:rsid w:val="00F230CB"/>
    <w:rsid w:val="00F25EB5"/>
    <w:rsid w:val="00F27F92"/>
    <w:rsid w:val="00F351F6"/>
    <w:rsid w:val="00F40759"/>
    <w:rsid w:val="00F41823"/>
    <w:rsid w:val="00F45DB9"/>
    <w:rsid w:val="00F4670B"/>
    <w:rsid w:val="00F46C78"/>
    <w:rsid w:val="00F4790A"/>
    <w:rsid w:val="00F53671"/>
    <w:rsid w:val="00F64B59"/>
    <w:rsid w:val="00F70E0C"/>
    <w:rsid w:val="00F747A0"/>
    <w:rsid w:val="00F84938"/>
    <w:rsid w:val="00F91630"/>
    <w:rsid w:val="00F930E6"/>
    <w:rsid w:val="00F93B44"/>
    <w:rsid w:val="00F93DFB"/>
    <w:rsid w:val="00F96889"/>
    <w:rsid w:val="00FA3A6C"/>
    <w:rsid w:val="00FA7326"/>
    <w:rsid w:val="00FB2971"/>
    <w:rsid w:val="00FB6F94"/>
    <w:rsid w:val="00FC5FAD"/>
    <w:rsid w:val="00FC7232"/>
    <w:rsid w:val="00FC730C"/>
    <w:rsid w:val="00FC76B1"/>
    <w:rsid w:val="00FC7955"/>
    <w:rsid w:val="00FD3098"/>
    <w:rsid w:val="00FE07CA"/>
    <w:rsid w:val="00FE10E2"/>
    <w:rsid w:val="00FE4AFF"/>
    <w:rsid w:val="00FE640D"/>
    <w:rsid w:val="00FF191E"/>
    <w:rsid w:val="00FF2AA7"/>
    <w:rsid w:val="00FF42BD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AA3D07"/>
  <w15:docId w15:val="{6125618D-B9EF-A84C-8126-028E8F5C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ind w:left="284" w:right="-136" w:hanging="284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D79F8"/>
    <w:pPr>
      <w:ind w:left="0" w:right="0" w:firstLine="0"/>
    </w:pPr>
    <w:rPr>
      <w:sz w:val="24"/>
      <w:szCs w:val="24"/>
      <w:lang w:val="de-AT"/>
    </w:rPr>
  </w:style>
  <w:style w:type="paragraph" w:styleId="berschrift1">
    <w:name w:val="heading 1"/>
    <w:basedOn w:val="Standard"/>
    <w:link w:val="berschrift1Zchn"/>
    <w:uiPriority w:val="9"/>
    <w:qFormat/>
    <w:rsid w:val="006F51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F351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A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A204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83212"/>
    <w:rPr>
      <w:sz w:val="24"/>
      <w:szCs w:val="24"/>
      <w:lang w:val="de-AT" w:eastAsia="de-AT"/>
    </w:rPr>
  </w:style>
  <w:style w:type="paragraph" w:styleId="Fuzeile">
    <w:name w:val="footer"/>
    <w:basedOn w:val="Standard"/>
    <w:link w:val="FuzeileZchn"/>
    <w:uiPriority w:val="99"/>
    <w:rsid w:val="00A204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83212"/>
    <w:rPr>
      <w:sz w:val="24"/>
      <w:szCs w:val="24"/>
      <w:lang w:val="de-AT" w:eastAsia="de-AT"/>
    </w:rPr>
  </w:style>
  <w:style w:type="paragraph" w:styleId="Sprechblasentext">
    <w:name w:val="Balloon Text"/>
    <w:basedOn w:val="Standard"/>
    <w:link w:val="SprechblasentextZchn"/>
    <w:uiPriority w:val="99"/>
    <w:semiHidden/>
    <w:rsid w:val="005D0A2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3212"/>
    <w:rPr>
      <w:sz w:val="0"/>
      <w:szCs w:val="0"/>
      <w:lang w:val="de-AT" w:eastAsia="de-AT"/>
    </w:rPr>
  </w:style>
  <w:style w:type="character" w:styleId="Hyperlink">
    <w:name w:val="Hyperlink"/>
    <w:basedOn w:val="Absatz-Standardschriftart"/>
    <w:uiPriority w:val="99"/>
    <w:rsid w:val="00A60629"/>
    <w:rPr>
      <w:rFonts w:cs="Times New Roman"/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F5184"/>
    <w:rPr>
      <w:b/>
      <w:bCs/>
      <w:kern w:val="36"/>
      <w:sz w:val="48"/>
      <w:szCs w:val="48"/>
    </w:rPr>
  </w:style>
  <w:style w:type="character" w:customStyle="1" w:styleId="berschrift3Zchn">
    <w:name w:val="Überschrift 3 Zchn"/>
    <w:basedOn w:val="Absatz-Standardschriftart"/>
    <w:link w:val="berschrift3"/>
    <w:rsid w:val="00F351F6"/>
    <w:rPr>
      <w:rFonts w:asciiTheme="majorHAnsi" w:eastAsiaTheme="majorEastAsia" w:hAnsiTheme="majorHAnsi" w:cstheme="majorBidi"/>
      <w:b/>
      <w:bCs/>
      <w:color w:val="F0AD00" w:themeColor="accent1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D31478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854790"/>
  </w:style>
  <w:style w:type="paragraph" w:styleId="Untertitel">
    <w:name w:val="Subtitle"/>
    <w:basedOn w:val="Standard"/>
    <w:next w:val="Standard"/>
    <w:link w:val="UntertitelZchn"/>
    <w:qFormat/>
    <w:rsid w:val="0022593D"/>
    <w:pPr>
      <w:numPr>
        <w:ilvl w:val="1"/>
      </w:numPr>
      <w:ind w:left="284" w:hanging="284"/>
    </w:pPr>
    <w:rPr>
      <w:rFonts w:asciiTheme="majorHAnsi" w:eastAsiaTheme="majorEastAsia" w:hAnsiTheme="majorHAnsi" w:cstheme="majorBidi"/>
      <w:i/>
      <w:iCs/>
      <w:color w:val="F0AD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22593D"/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  <w:lang w:val="de-AT" w:eastAsia="de-AT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224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24A68"/>
    <w:rPr>
      <w:rFonts w:ascii="Courier New" w:hAnsi="Courier New" w:cs="Courier New"/>
    </w:rPr>
  </w:style>
  <w:style w:type="character" w:customStyle="1" w:styleId="explanation">
    <w:name w:val="explanation"/>
    <w:basedOn w:val="Absatz-Standardschriftart"/>
    <w:rsid w:val="00C36820"/>
  </w:style>
  <w:style w:type="character" w:customStyle="1" w:styleId="def">
    <w:name w:val="def"/>
    <w:basedOn w:val="Absatz-Standardschriftart"/>
    <w:rsid w:val="005C7932"/>
  </w:style>
  <w:style w:type="paragraph" w:styleId="StandardWeb">
    <w:name w:val="Normal (Web)"/>
    <w:basedOn w:val="Standard"/>
    <w:uiPriority w:val="99"/>
    <w:semiHidden/>
    <w:unhideWhenUsed/>
    <w:rsid w:val="00BC6725"/>
    <w:pPr>
      <w:spacing w:before="100" w:beforeAutospacing="1" w:after="100" w:afterAutospacing="1"/>
    </w:pPr>
    <w:rPr>
      <w:rFonts w:eastAsiaTheme="minorEastAsia"/>
    </w:rPr>
  </w:style>
  <w:style w:type="paragraph" w:styleId="Titel">
    <w:name w:val="Title"/>
    <w:basedOn w:val="Standard"/>
    <w:next w:val="Standard"/>
    <w:link w:val="TitelZchn"/>
    <w:qFormat/>
    <w:rsid w:val="001C6B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1C6B03"/>
    <w:rPr>
      <w:rFonts w:asciiTheme="majorHAnsi" w:eastAsiaTheme="majorEastAsia" w:hAnsiTheme="majorHAnsi" w:cstheme="majorBidi"/>
      <w:spacing w:val="-10"/>
      <w:kern w:val="28"/>
      <w:sz w:val="56"/>
      <w:szCs w:val="56"/>
      <w:lang w:val="de-AT" w:eastAsia="de-AT"/>
    </w:rPr>
  </w:style>
  <w:style w:type="character" w:styleId="Hervorhebung">
    <w:name w:val="Emphasis"/>
    <w:basedOn w:val="Absatz-Standardschriftart"/>
    <w:qFormat/>
    <w:rsid w:val="001C6B03"/>
    <w:rPr>
      <w:i/>
      <w:iCs/>
    </w:rPr>
  </w:style>
  <w:style w:type="character" w:styleId="BesuchterLink">
    <w:name w:val="FollowedHyperlink"/>
    <w:basedOn w:val="Absatz-Standardschriftart"/>
    <w:semiHidden/>
    <w:unhideWhenUsed/>
    <w:rsid w:val="00AF1FFD"/>
    <w:rPr>
      <w:color w:val="68000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5DF2"/>
    <w:rPr>
      <w:color w:val="605E5C"/>
      <w:shd w:val="clear" w:color="auto" w:fill="E1DFDD"/>
    </w:rPr>
  </w:style>
  <w:style w:type="character" w:customStyle="1" w:styleId="y2iqfc">
    <w:name w:val="y2iqfc"/>
    <w:basedOn w:val="Absatz-Standardschriftart"/>
    <w:rsid w:val="00E40CF9"/>
  </w:style>
  <w:style w:type="character" w:styleId="Fett">
    <w:name w:val="Strong"/>
    <w:basedOn w:val="Absatz-Standardschriftart"/>
    <w:qFormat/>
    <w:rsid w:val="001560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3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8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search?client=firefox-b-d&amp;sxsrf=ACYBGNQyIl9l2tKKZyTPbo-VZGNB0WBmmw:1573258312188&amp;q=Neue+%C3%96ffnungszeit&amp;spell=1&amp;sa=X&amp;ved=0ahUKEwiv2dn269vlAhVJfZoKHXkWDTcQBQgtKAA&amp;biw=1920&amp;bih=88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at/url?sa=t&amp;rct=j&amp;q=&amp;esrc=s&amp;source=web&amp;cd=1&amp;cad=rja&amp;ved=0CDIQFjAA&amp;url=http%3A%2F%2Fwww.hausgarten.net%2Fgemuese-gemuesegarten%2Ftomaten%2Fcocktailtomaten-pflanzen.html&amp;ei=U5tnUoHTBYva4QTMooGwBQ&amp;usg=AFQjCNGCDOjQKeX1t1gkdGDGk5mvLjJ20w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ogle.at/url?sa=t&amp;rct=j&amp;q=&amp;esrc=s&amp;source=web&amp;cd=1&amp;cad=rja&amp;ved=0CDIQFjAA&amp;url=http%3A%2F%2Fwww.hausgarten.net%2Fgemuese-gemuesegarten%2Ftomaten%2Fcocktailtomaten-pflanzen.html&amp;ei=U5tnUoHTBYva4QTMooGwBQ&amp;usg=AFQjCNGCDOjQKeX1t1gkdGDGk5mvLjJ20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VITTORIO/carta%20nuova%20%20finita%20pippo%202025%20nuova%20(Automatisch%20gespeichert).dotx" TargetMode="External"/></Relationships>
</file>

<file path=word/theme/theme1.xml><?xml version="1.0" encoding="utf-8"?>
<a:theme xmlns:a="http://schemas.openxmlformats.org/drawingml/2006/main" name="Haemera">
  <a:themeElements>
    <a:clrScheme name="Modul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Haemera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Haemera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6939AD-A202-AB49-9F08-CE4B239F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nuova  finita pippo 2025 nuova (Automatisch gespeichert).dotx</Template>
  <TotalTime>0</TotalTime>
  <Pages>1</Pages>
  <Words>1343</Words>
  <Characters>12719</Characters>
  <Application>Microsoft Office Word</Application>
  <DocSecurity>0</DocSecurity>
  <Lines>105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007</Company>
  <LinksUpToDate>false</LinksUpToDate>
  <CharactersWithSpaces>14034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trattorialasicilia@gmail.com</cp:lastModifiedBy>
  <cp:revision>11</cp:revision>
  <cp:lastPrinted>2025-02-17T14:58:00Z</cp:lastPrinted>
  <dcterms:created xsi:type="dcterms:W3CDTF">2025-02-16T20:03:00Z</dcterms:created>
  <dcterms:modified xsi:type="dcterms:W3CDTF">2025-02-17T15:06:00Z</dcterms:modified>
</cp:coreProperties>
</file>